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463" w:rsidRPr="00C1772A" w:rsidRDefault="00375463" w:rsidP="00CD7BFC">
      <w:pPr>
        <w:spacing w:beforeLines="50" w:afterLines="50"/>
        <w:jc w:val="center"/>
        <w:rPr>
          <w:b/>
          <w:spacing w:val="6"/>
          <w:sz w:val="44"/>
          <w:szCs w:val="44"/>
        </w:rPr>
      </w:pPr>
      <w:r w:rsidRPr="00C1772A">
        <w:rPr>
          <w:rFonts w:hint="eastAsia"/>
          <w:b/>
          <w:spacing w:val="6"/>
          <w:sz w:val="44"/>
          <w:szCs w:val="44"/>
        </w:rPr>
        <w:t>参展报名表</w:t>
      </w:r>
    </w:p>
    <w:p w:rsidR="00375463" w:rsidRPr="00147994" w:rsidRDefault="00375463" w:rsidP="00A152AD">
      <w:pPr>
        <w:ind w:rightChars="-162" w:right="31680"/>
        <w:jc w:val="left"/>
        <w:rPr>
          <w:spacing w:val="6"/>
          <w:sz w:val="24"/>
          <w:szCs w:val="24"/>
        </w:rPr>
      </w:pPr>
      <w:r w:rsidRPr="00147994">
        <w:rPr>
          <w:rFonts w:hint="eastAsia"/>
          <w:spacing w:val="6"/>
          <w:sz w:val="24"/>
          <w:szCs w:val="24"/>
        </w:rPr>
        <w:t>中国</w:t>
      </w:r>
      <w:r>
        <w:rPr>
          <w:rFonts w:ascii="宋体" w:hAnsi="宋体" w:hint="eastAsia"/>
          <w:spacing w:val="6"/>
          <w:sz w:val="24"/>
          <w:szCs w:val="24"/>
        </w:rPr>
        <w:t>·</w:t>
      </w:r>
      <w:r w:rsidRPr="00147994">
        <w:rPr>
          <w:rFonts w:hint="eastAsia"/>
          <w:spacing w:val="6"/>
          <w:sz w:val="24"/>
          <w:szCs w:val="24"/>
        </w:rPr>
        <w:t>上海安亭汽车会</w:t>
      </w:r>
      <w:r>
        <w:rPr>
          <w:rFonts w:hint="eastAsia"/>
          <w:spacing w:val="6"/>
          <w:sz w:val="24"/>
          <w:szCs w:val="24"/>
        </w:rPr>
        <w:t>展</w:t>
      </w:r>
      <w:r w:rsidRPr="00147994">
        <w:rPr>
          <w:rFonts w:hint="eastAsia"/>
          <w:spacing w:val="6"/>
          <w:sz w:val="24"/>
          <w:szCs w:val="24"/>
        </w:rPr>
        <w:t>中心</w:t>
      </w:r>
      <w:r>
        <w:rPr>
          <w:spacing w:val="6"/>
          <w:sz w:val="24"/>
          <w:szCs w:val="24"/>
        </w:rPr>
        <w:t xml:space="preserve">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1"/>
          <w:attr w:name="Year" w:val="2013"/>
        </w:smartTagPr>
        <w:r w:rsidRPr="00147994">
          <w:rPr>
            <w:spacing w:val="6"/>
            <w:sz w:val="24"/>
            <w:szCs w:val="24"/>
          </w:rPr>
          <w:t>2013</w:t>
        </w:r>
        <w:r>
          <w:rPr>
            <w:spacing w:val="6"/>
            <w:sz w:val="24"/>
            <w:szCs w:val="24"/>
          </w:rPr>
          <w:t>-</w:t>
        </w:r>
        <w:r w:rsidRPr="00147994">
          <w:rPr>
            <w:spacing w:val="6"/>
            <w:sz w:val="24"/>
            <w:szCs w:val="24"/>
          </w:rPr>
          <w:t>11</w:t>
        </w:r>
        <w:r>
          <w:rPr>
            <w:spacing w:val="6"/>
            <w:sz w:val="24"/>
            <w:szCs w:val="24"/>
          </w:rPr>
          <w:t>-1</w:t>
        </w:r>
      </w:smartTag>
      <w:r>
        <w:rPr>
          <w:spacing w:val="6"/>
          <w:sz w:val="24"/>
          <w:szCs w:val="24"/>
        </w:rPr>
        <w:t xml:space="preserve">~ </w:t>
      </w:r>
      <w:r w:rsidRPr="00147994">
        <w:rPr>
          <w:spacing w:val="6"/>
          <w:sz w:val="24"/>
          <w:szCs w:val="24"/>
        </w:rPr>
        <w:t>11</w:t>
      </w:r>
      <w:r>
        <w:rPr>
          <w:spacing w:val="6"/>
          <w:sz w:val="24"/>
          <w:szCs w:val="24"/>
        </w:rPr>
        <w:t>-</w:t>
      </w:r>
      <w:r w:rsidRPr="00147994">
        <w:rPr>
          <w:spacing w:val="6"/>
          <w:sz w:val="24"/>
          <w:szCs w:val="24"/>
        </w:rPr>
        <w:t>3</w:t>
      </w:r>
      <w:r>
        <w:rPr>
          <w:spacing w:val="6"/>
          <w:sz w:val="24"/>
          <w:szCs w:val="24"/>
        </w:rPr>
        <w:t xml:space="preserve">       </w:t>
      </w:r>
      <w:r>
        <w:rPr>
          <w:rFonts w:hint="eastAsia"/>
          <w:spacing w:val="6"/>
          <w:sz w:val="24"/>
          <w:szCs w:val="24"/>
        </w:rPr>
        <w:t>报名截止日期：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9"/>
          <w:attr w:name="Year" w:val="2013"/>
        </w:smartTagPr>
        <w:r>
          <w:rPr>
            <w:spacing w:val="6"/>
            <w:sz w:val="24"/>
            <w:szCs w:val="24"/>
          </w:rPr>
          <w:t>2013-9-30</w:t>
        </w:r>
      </w:smartTag>
    </w:p>
    <w:tbl>
      <w:tblPr>
        <w:tblW w:w="530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487"/>
        <w:gridCol w:w="115"/>
        <w:gridCol w:w="1919"/>
        <w:gridCol w:w="189"/>
        <w:gridCol w:w="948"/>
        <w:gridCol w:w="170"/>
        <w:gridCol w:w="1287"/>
        <w:gridCol w:w="218"/>
        <w:gridCol w:w="3130"/>
      </w:tblGrid>
      <w:tr w:rsidR="00375463" w:rsidRPr="005A16BA" w:rsidTr="007C0A4D">
        <w:trPr>
          <w:trHeight w:val="560"/>
        </w:trPr>
        <w:tc>
          <w:tcPr>
            <w:tcW w:w="785" w:type="pct"/>
            <w:vMerge w:val="restart"/>
            <w:vAlign w:val="center"/>
          </w:tcPr>
          <w:p w:rsidR="00375463" w:rsidRPr="005A16BA" w:rsidRDefault="00375463" w:rsidP="005A16BA">
            <w:pPr>
              <w:jc w:val="center"/>
              <w:rPr>
                <w:sz w:val="32"/>
                <w:szCs w:val="32"/>
              </w:rPr>
            </w:pPr>
            <w:r w:rsidRPr="005A16BA">
              <w:rPr>
                <w:rFonts w:hint="eastAsia"/>
                <w:szCs w:val="21"/>
              </w:rPr>
              <w:t>企业名称</w:t>
            </w:r>
          </w:p>
        </w:tc>
        <w:tc>
          <w:tcPr>
            <w:tcW w:w="4215" w:type="pct"/>
            <w:gridSpan w:val="8"/>
            <w:vAlign w:val="center"/>
          </w:tcPr>
          <w:p w:rsidR="00375463" w:rsidRPr="005A16BA" w:rsidRDefault="00375463" w:rsidP="006E20FC">
            <w:r w:rsidRPr="005A16BA">
              <w:rPr>
                <w:rFonts w:hint="eastAsia"/>
                <w:szCs w:val="21"/>
              </w:rPr>
              <w:t>中文：</w:t>
            </w:r>
          </w:p>
        </w:tc>
      </w:tr>
      <w:tr w:rsidR="00375463" w:rsidRPr="005A16BA" w:rsidTr="007C0A4D">
        <w:trPr>
          <w:trHeight w:val="560"/>
        </w:trPr>
        <w:tc>
          <w:tcPr>
            <w:tcW w:w="785" w:type="pct"/>
            <w:vMerge/>
          </w:tcPr>
          <w:p w:rsidR="00375463" w:rsidRPr="005A16BA" w:rsidRDefault="00375463" w:rsidP="000A1C0E">
            <w:pPr>
              <w:rPr>
                <w:sz w:val="32"/>
                <w:szCs w:val="32"/>
              </w:rPr>
            </w:pPr>
          </w:p>
        </w:tc>
        <w:tc>
          <w:tcPr>
            <w:tcW w:w="4215" w:type="pct"/>
            <w:gridSpan w:val="8"/>
            <w:vAlign w:val="center"/>
          </w:tcPr>
          <w:p w:rsidR="00375463" w:rsidRPr="005A16BA" w:rsidRDefault="00375463" w:rsidP="006E20FC">
            <w:r w:rsidRPr="005A16BA">
              <w:rPr>
                <w:rFonts w:hint="eastAsia"/>
                <w:szCs w:val="21"/>
              </w:rPr>
              <w:t>英文：</w:t>
            </w:r>
          </w:p>
        </w:tc>
      </w:tr>
      <w:tr w:rsidR="00375463" w:rsidRPr="005A16BA" w:rsidTr="007C0A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7"/>
        </w:trPr>
        <w:tc>
          <w:tcPr>
            <w:tcW w:w="785" w:type="pct"/>
            <w:vAlign w:val="center"/>
          </w:tcPr>
          <w:p w:rsidR="00375463" w:rsidRPr="005A16BA" w:rsidRDefault="00375463" w:rsidP="005A16BA">
            <w:pPr>
              <w:jc w:val="center"/>
            </w:pPr>
            <w:r w:rsidRPr="005A16BA">
              <w:rPr>
                <w:rFonts w:hint="eastAsia"/>
              </w:rPr>
              <w:t>联系人</w:t>
            </w:r>
          </w:p>
        </w:tc>
        <w:tc>
          <w:tcPr>
            <w:tcW w:w="1766" w:type="pct"/>
            <w:gridSpan w:val="5"/>
            <w:vAlign w:val="center"/>
          </w:tcPr>
          <w:p w:rsidR="00375463" w:rsidRPr="005A16BA" w:rsidRDefault="00375463" w:rsidP="005A16BA">
            <w:pPr>
              <w:jc w:val="center"/>
            </w:pPr>
          </w:p>
        </w:tc>
        <w:tc>
          <w:tcPr>
            <w:tcW w:w="795" w:type="pct"/>
            <w:gridSpan w:val="2"/>
            <w:vAlign w:val="center"/>
          </w:tcPr>
          <w:p w:rsidR="00375463" w:rsidRPr="005A16BA" w:rsidRDefault="00375463" w:rsidP="005A16BA">
            <w:pPr>
              <w:jc w:val="center"/>
            </w:pPr>
            <w:r>
              <w:rPr>
                <w:rFonts w:hint="eastAsia"/>
              </w:rPr>
              <w:t>企业</w:t>
            </w:r>
            <w:r w:rsidRPr="005A16BA">
              <w:rPr>
                <w:rFonts w:hint="eastAsia"/>
              </w:rPr>
              <w:t>负责人</w:t>
            </w:r>
          </w:p>
        </w:tc>
        <w:tc>
          <w:tcPr>
            <w:tcW w:w="1654" w:type="pct"/>
            <w:vAlign w:val="center"/>
          </w:tcPr>
          <w:p w:rsidR="00375463" w:rsidRPr="005A16BA" w:rsidRDefault="00375463" w:rsidP="005A16BA">
            <w:pPr>
              <w:jc w:val="center"/>
            </w:pPr>
          </w:p>
        </w:tc>
      </w:tr>
      <w:tr w:rsidR="00375463" w:rsidRPr="005A16BA" w:rsidTr="007C0A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1"/>
        </w:trPr>
        <w:tc>
          <w:tcPr>
            <w:tcW w:w="785" w:type="pct"/>
            <w:vAlign w:val="center"/>
          </w:tcPr>
          <w:p w:rsidR="00375463" w:rsidRPr="005A16BA" w:rsidRDefault="00375463" w:rsidP="005A16BA">
            <w:pPr>
              <w:jc w:val="center"/>
            </w:pPr>
            <w:r w:rsidRPr="005A16BA">
              <w:rPr>
                <w:rFonts w:hint="eastAsia"/>
              </w:rPr>
              <w:t>电</w:t>
            </w:r>
            <w:r>
              <w:t xml:space="preserve"> </w:t>
            </w:r>
            <w:r w:rsidRPr="005A16BA">
              <w:rPr>
                <w:rFonts w:hint="eastAsia"/>
              </w:rPr>
              <w:t>话</w:t>
            </w:r>
          </w:p>
        </w:tc>
        <w:tc>
          <w:tcPr>
            <w:tcW w:w="1766" w:type="pct"/>
            <w:gridSpan w:val="5"/>
            <w:vAlign w:val="center"/>
          </w:tcPr>
          <w:p w:rsidR="00375463" w:rsidRPr="005A16BA" w:rsidRDefault="00375463" w:rsidP="005A16BA">
            <w:pPr>
              <w:jc w:val="center"/>
            </w:pPr>
          </w:p>
        </w:tc>
        <w:tc>
          <w:tcPr>
            <w:tcW w:w="795" w:type="pct"/>
            <w:gridSpan w:val="2"/>
            <w:vAlign w:val="center"/>
          </w:tcPr>
          <w:p w:rsidR="00375463" w:rsidRPr="005A16BA" w:rsidRDefault="00375463" w:rsidP="005A16BA">
            <w:pPr>
              <w:jc w:val="center"/>
            </w:pPr>
            <w:r w:rsidRPr="005A16BA">
              <w:rPr>
                <w:rFonts w:hint="eastAsia"/>
              </w:rPr>
              <w:t>传</w:t>
            </w:r>
            <w:r>
              <w:t xml:space="preserve"> </w:t>
            </w:r>
            <w:r w:rsidRPr="005A16BA">
              <w:rPr>
                <w:rFonts w:hint="eastAsia"/>
              </w:rPr>
              <w:t>真</w:t>
            </w:r>
          </w:p>
        </w:tc>
        <w:tc>
          <w:tcPr>
            <w:tcW w:w="1654" w:type="pct"/>
            <w:vAlign w:val="center"/>
          </w:tcPr>
          <w:p w:rsidR="00375463" w:rsidRPr="005A16BA" w:rsidRDefault="00375463" w:rsidP="005A16BA">
            <w:pPr>
              <w:jc w:val="center"/>
            </w:pPr>
          </w:p>
        </w:tc>
      </w:tr>
      <w:tr w:rsidR="00375463" w:rsidRPr="005A16BA" w:rsidTr="007C0A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9"/>
        </w:trPr>
        <w:tc>
          <w:tcPr>
            <w:tcW w:w="785" w:type="pct"/>
            <w:vAlign w:val="center"/>
          </w:tcPr>
          <w:p w:rsidR="00375463" w:rsidRPr="005A16BA" w:rsidRDefault="00375463" w:rsidP="005A16BA">
            <w:pPr>
              <w:jc w:val="center"/>
            </w:pPr>
            <w:r w:rsidRPr="005A16BA">
              <w:rPr>
                <w:rFonts w:hint="eastAsia"/>
              </w:rPr>
              <w:t>网</w:t>
            </w:r>
            <w:r>
              <w:t xml:space="preserve"> </w:t>
            </w:r>
            <w:r w:rsidRPr="005A16BA">
              <w:rPr>
                <w:rFonts w:hint="eastAsia"/>
              </w:rPr>
              <w:t>址</w:t>
            </w:r>
          </w:p>
        </w:tc>
        <w:tc>
          <w:tcPr>
            <w:tcW w:w="1766" w:type="pct"/>
            <w:gridSpan w:val="5"/>
            <w:vAlign w:val="center"/>
          </w:tcPr>
          <w:p w:rsidR="00375463" w:rsidRPr="005A16BA" w:rsidRDefault="00375463" w:rsidP="005A16BA">
            <w:pPr>
              <w:jc w:val="center"/>
            </w:pPr>
          </w:p>
        </w:tc>
        <w:tc>
          <w:tcPr>
            <w:tcW w:w="795" w:type="pct"/>
            <w:gridSpan w:val="2"/>
            <w:vAlign w:val="center"/>
          </w:tcPr>
          <w:p w:rsidR="00375463" w:rsidRPr="005A16BA" w:rsidRDefault="00375463" w:rsidP="005A16BA">
            <w:pPr>
              <w:jc w:val="center"/>
            </w:pPr>
            <w:r w:rsidRPr="005A16BA">
              <w:rPr>
                <w:rFonts w:hint="eastAsia"/>
              </w:rPr>
              <w:t>电子邮件</w:t>
            </w:r>
          </w:p>
        </w:tc>
        <w:tc>
          <w:tcPr>
            <w:tcW w:w="1654" w:type="pct"/>
            <w:vAlign w:val="center"/>
          </w:tcPr>
          <w:p w:rsidR="00375463" w:rsidRPr="005A16BA" w:rsidRDefault="00375463" w:rsidP="005A16BA">
            <w:pPr>
              <w:jc w:val="center"/>
            </w:pPr>
          </w:p>
        </w:tc>
      </w:tr>
      <w:tr w:rsidR="00375463" w:rsidRPr="005A16BA" w:rsidTr="007C0A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42"/>
        </w:trPr>
        <w:tc>
          <w:tcPr>
            <w:tcW w:w="785" w:type="pct"/>
            <w:vMerge w:val="restart"/>
            <w:vAlign w:val="center"/>
          </w:tcPr>
          <w:p w:rsidR="00375463" w:rsidRPr="005A16BA" w:rsidRDefault="00375463" w:rsidP="005A16BA">
            <w:pPr>
              <w:jc w:val="center"/>
            </w:pPr>
            <w:r w:rsidRPr="005A16BA">
              <w:rPr>
                <w:rFonts w:hint="eastAsia"/>
              </w:rPr>
              <w:t>地</w:t>
            </w:r>
            <w:r>
              <w:t xml:space="preserve"> </w:t>
            </w:r>
            <w:r w:rsidRPr="005A16BA">
              <w:rPr>
                <w:rFonts w:hint="eastAsia"/>
              </w:rPr>
              <w:t>址</w:t>
            </w:r>
          </w:p>
        </w:tc>
        <w:tc>
          <w:tcPr>
            <w:tcW w:w="4215" w:type="pct"/>
            <w:gridSpan w:val="8"/>
            <w:vAlign w:val="center"/>
          </w:tcPr>
          <w:p w:rsidR="00375463" w:rsidRPr="005A16BA" w:rsidRDefault="00375463" w:rsidP="002C4D0C">
            <w:r w:rsidRPr="005A16BA">
              <w:rPr>
                <w:rFonts w:hint="eastAsia"/>
              </w:rPr>
              <w:t>中文：</w:t>
            </w:r>
          </w:p>
        </w:tc>
      </w:tr>
      <w:tr w:rsidR="00375463" w:rsidRPr="005A16BA" w:rsidTr="007C0A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42"/>
        </w:trPr>
        <w:tc>
          <w:tcPr>
            <w:tcW w:w="785" w:type="pct"/>
            <w:vMerge/>
            <w:vAlign w:val="center"/>
          </w:tcPr>
          <w:p w:rsidR="00375463" w:rsidRPr="005A16BA" w:rsidRDefault="00375463" w:rsidP="005A16BA">
            <w:pPr>
              <w:jc w:val="center"/>
            </w:pPr>
          </w:p>
        </w:tc>
        <w:tc>
          <w:tcPr>
            <w:tcW w:w="4215" w:type="pct"/>
            <w:gridSpan w:val="8"/>
            <w:vAlign w:val="center"/>
          </w:tcPr>
          <w:p w:rsidR="00375463" w:rsidRPr="005A16BA" w:rsidRDefault="00375463" w:rsidP="002C4D0C">
            <w:r w:rsidRPr="005A16BA">
              <w:rPr>
                <w:rFonts w:hint="eastAsia"/>
              </w:rPr>
              <w:t>英文：</w:t>
            </w:r>
          </w:p>
        </w:tc>
      </w:tr>
      <w:tr w:rsidR="00375463" w:rsidRPr="005A16BA" w:rsidTr="007C0A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83"/>
        </w:trPr>
        <w:tc>
          <w:tcPr>
            <w:tcW w:w="785" w:type="pct"/>
            <w:vAlign w:val="center"/>
          </w:tcPr>
          <w:p w:rsidR="00375463" w:rsidRPr="005A16BA" w:rsidRDefault="00375463" w:rsidP="005A16BA">
            <w:pPr>
              <w:jc w:val="center"/>
            </w:pPr>
            <w:r w:rsidRPr="005A16BA">
              <w:rPr>
                <w:rFonts w:hint="eastAsia"/>
              </w:rPr>
              <w:t>邮</w:t>
            </w:r>
            <w:r>
              <w:t xml:space="preserve"> </w:t>
            </w:r>
            <w:r w:rsidRPr="005A16BA">
              <w:rPr>
                <w:rFonts w:hint="eastAsia"/>
              </w:rPr>
              <w:t>编</w:t>
            </w:r>
          </w:p>
        </w:tc>
        <w:tc>
          <w:tcPr>
            <w:tcW w:w="1075" w:type="pct"/>
            <w:gridSpan w:val="2"/>
            <w:vAlign w:val="center"/>
          </w:tcPr>
          <w:p w:rsidR="00375463" w:rsidRPr="005A16BA" w:rsidRDefault="00375463" w:rsidP="000A1C0E"/>
        </w:tc>
        <w:tc>
          <w:tcPr>
            <w:tcW w:w="601" w:type="pct"/>
            <w:gridSpan w:val="2"/>
            <w:vAlign w:val="center"/>
          </w:tcPr>
          <w:p w:rsidR="00375463" w:rsidRPr="005A16BA" w:rsidRDefault="00375463" w:rsidP="000A1C0E">
            <w:r w:rsidRPr="005A16BA">
              <w:rPr>
                <w:rFonts w:hint="eastAsia"/>
              </w:rPr>
              <w:t>参展商品</w:t>
            </w:r>
          </w:p>
        </w:tc>
        <w:tc>
          <w:tcPr>
            <w:tcW w:w="2540" w:type="pct"/>
            <w:gridSpan w:val="4"/>
            <w:vAlign w:val="center"/>
          </w:tcPr>
          <w:p w:rsidR="00375463" w:rsidRPr="005A16BA" w:rsidRDefault="00375463" w:rsidP="000A1C0E"/>
        </w:tc>
      </w:tr>
      <w:tr w:rsidR="00375463" w:rsidRPr="005A16BA" w:rsidTr="006E20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622"/>
        </w:trPr>
        <w:tc>
          <w:tcPr>
            <w:tcW w:w="5000" w:type="pct"/>
            <w:gridSpan w:val="9"/>
            <w:vAlign w:val="center"/>
          </w:tcPr>
          <w:p w:rsidR="00375463" w:rsidRPr="005A16BA" w:rsidRDefault="00375463" w:rsidP="000A1C0E">
            <w:r>
              <w:rPr>
                <w:rFonts w:hint="eastAsia"/>
              </w:rPr>
              <w:t>预订</w:t>
            </w:r>
            <w:r w:rsidRPr="005A16BA">
              <w:rPr>
                <w:rFonts w:hint="eastAsia"/>
              </w:rPr>
              <w:t>展位：</w:t>
            </w:r>
          </w:p>
          <w:p w:rsidR="00375463" w:rsidRPr="005A16BA" w:rsidRDefault="00375463" w:rsidP="000A1C0E">
            <w:r w:rsidRPr="005A16BA">
              <w:rPr>
                <w:rFonts w:hint="eastAsia"/>
              </w:rPr>
              <w:t>□标准展位</w:t>
            </w:r>
            <w:r w:rsidRPr="005A16BA">
              <w:t xml:space="preserve">______ </w:t>
            </w:r>
            <w:r w:rsidRPr="005A16BA">
              <w:rPr>
                <w:rFonts w:hint="eastAsia"/>
              </w:rPr>
              <w:t>个（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米"/>
              </w:smartTagPr>
              <w:r w:rsidRPr="006E20FC">
                <w:t>6</w:t>
              </w:r>
              <w:r w:rsidRPr="005A16BA">
                <w:rPr>
                  <w:rFonts w:hint="eastAsia"/>
                </w:rPr>
                <w:t>米</w:t>
              </w:r>
            </w:smartTag>
            <w:r w:rsidRPr="005A16BA">
              <w:t xml:space="preserve">x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米"/>
              </w:smartTagPr>
              <w:r w:rsidRPr="005A16BA">
                <w:t>3</w:t>
              </w:r>
              <w:r w:rsidRPr="005A16BA">
                <w:rPr>
                  <w:rFonts w:hint="eastAsia"/>
                </w:rPr>
                <w:t>米</w:t>
              </w:r>
            </w:smartTag>
            <w:r w:rsidRPr="005A16BA">
              <w:t>/</w:t>
            </w:r>
            <w:r w:rsidRPr="005A16BA">
              <w:rPr>
                <w:rFonts w:hint="eastAsia"/>
              </w:rPr>
              <w:t>标准展位）</w:t>
            </w:r>
          </w:p>
          <w:p w:rsidR="00375463" w:rsidRPr="005A16BA" w:rsidRDefault="00375463" w:rsidP="000A1C0E">
            <w:r w:rsidRPr="005A16BA">
              <w:rPr>
                <w:rFonts w:hint="eastAsia"/>
              </w:rPr>
              <w:t>□特装展位</w:t>
            </w:r>
            <w:r w:rsidRPr="005A16BA">
              <w:t xml:space="preserve">______ </w:t>
            </w:r>
            <w:r w:rsidRPr="005A16BA">
              <w:rPr>
                <w:rFonts w:hint="eastAsia"/>
              </w:rPr>
              <w:t>平方米（长</w:t>
            </w:r>
            <w:r w:rsidRPr="006E20FC">
              <w:rPr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 w:rsidRPr="006E20FC">
              <w:rPr>
                <w:u w:val="single"/>
              </w:rPr>
              <w:t xml:space="preserve"> </w:t>
            </w:r>
            <w:r w:rsidRPr="005A16BA">
              <w:rPr>
                <w:rFonts w:hint="eastAsia"/>
              </w:rPr>
              <w:t>米</w:t>
            </w:r>
            <w:r w:rsidRPr="005A16BA">
              <w:t>x</w:t>
            </w:r>
            <w:r w:rsidRPr="005A16BA">
              <w:rPr>
                <w:rFonts w:hint="eastAsia"/>
              </w:rPr>
              <w:t>宽</w:t>
            </w:r>
            <w:r w:rsidRPr="006E20FC">
              <w:rPr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 w:rsidRPr="006E20FC">
              <w:rPr>
                <w:u w:val="single"/>
              </w:rPr>
              <w:t xml:space="preserve"> </w:t>
            </w:r>
            <w:r w:rsidRPr="005A16BA">
              <w:rPr>
                <w:rFonts w:hint="eastAsia"/>
              </w:rPr>
              <w:t>米）</w:t>
            </w:r>
          </w:p>
          <w:p w:rsidR="00375463" w:rsidRPr="005A16BA" w:rsidRDefault="00375463" w:rsidP="000A1C0E">
            <w:r w:rsidRPr="005A16BA">
              <w:rPr>
                <w:rFonts w:hint="eastAsia"/>
              </w:rPr>
              <w:t>展位开口形式：□单面开</w:t>
            </w:r>
            <w:r>
              <w:t xml:space="preserve">    </w:t>
            </w:r>
            <w:r w:rsidRPr="005A16BA">
              <w:rPr>
                <w:rFonts w:hint="eastAsia"/>
              </w:rPr>
              <w:t>□两面开</w:t>
            </w:r>
            <w:r>
              <w:t xml:space="preserve">    </w:t>
            </w:r>
            <w:r w:rsidRPr="005A16BA">
              <w:rPr>
                <w:rFonts w:hint="eastAsia"/>
              </w:rPr>
              <w:t>□三面开</w:t>
            </w:r>
          </w:p>
          <w:p w:rsidR="00375463" w:rsidRPr="005A16BA" w:rsidRDefault="00375463" w:rsidP="005A16BA">
            <w:pPr>
              <w:widowControl/>
              <w:jc w:val="left"/>
            </w:pPr>
            <w:r w:rsidRPr="005A16BA">
              <w:rPr>
                <w:rFonts w:hint="eastAsia"/>
              </w:rPr>
              <w:t>其他要求：</w:t>
            </w:r>
            <w:r w:rsidRPr="005A16BA">
              <w:t>______________________</w:t>
            </w:r>
            <w:r w:rsidRPr="006E018B">
              <w:rPr>
                <w:u w:val="single"/>
              </w:rPr>
              <w:t>__</w:t>
            </w:r>
            <w:r w:rsidRPr="005A16BA">
              <w:t>______</w:t>
            </w:r>
            <w:r w:rsidRPr="006E018B">
              <w:rPr>
                <w:u w:val="single"/>
              </w:rPr>
              <w:t>___</w:t>
            </w:r>
            <w:r w:rsidRPr="005A16BA">
              <w:t>___</w:t>
            </w:r>
          </w:p>
        </w:tc>
        <w:bookmarkStart w:id="0" w:name="_GoBack"/>
        <w:bookmarkEnd w:id="0"/>
      </w:tr>
      <w:tr w:rsidR="00375463" w:rsidRPr="005A16BA" w:rsidTr="006E20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570"/>
        </w:trPr>
        <w:tc>
          <w:tcPr>
            <w:tcW w:w="846" w:type="pct"/>
            <w:gridSpan w:val="2"/>
            <w:vAlign w:val="center"/>
          </w:tcPr>
          <w:p w:rsidR="00375463" w:rsidRPr="005A16BA" w:rsidRDefault="00375463" w:rsidP="000A1C0E">
            <w:pPr>
              <w:rPr>
                <w:color w:val="000000"/>
                <w:szCs w:val="21"/>
              </w:rPr>
            </w:pPr>
            <w:r w:rsidRPr="005A16BA">
              <w:rPr>
                <w:rFonts w:hint="eastAsia"/>
                <w:color w:val="000000"/>
                <w:szCs w:val="21"/>
              </w:rPr>
              <w:t>参展展品类别</w:t>
            </w:r>
          </w:p>
          <w:p w:rsidR="00375463" w:rsidRPr="005A16BA" w:rsidRDefault="00375463" w:rsidP="005A16BA">
            <w:pPr>
              <w:jc w:val="left"/>
              <w:rPr>
                <w:color w:val="000000"/>
                <w:spacing w:val="-4"/>
                <w:sz w:val="18"/>
                <w:szCs w:val="18"/>
              </w:rPr>
            </w:pPr>
            <w:r w:rsidRPr="005A16BA">
              <w:rPr>
                <w:rFonts w:hint="eastAsia"/>
                <w:color w:val="000000"/>
                <w:spacing w:val="-4"/>
                <w:sz w:val="18"/>
                <w:szCs w:val="18"/>
              </w:rPr>
              <w:t>（可多重选择）</w:t>
            </w:r>
          </w:p>
        </w:tc>
        <w:tc>
          <w:tcPr>
            <w:tcW w:w="1114" w:type="pct"/>
            <w:gridSpan w:val="2"/>
          </w:tcPr>
          <w:p w:rsidR="00375463" w:rsidRPr="005A16BA" w:rsidRDefault="00375463" w:rsidP="00DB200A">
            <w:pPr>
              <w:rPr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w w:val="90"/>
                <w:sz w:val="24"/>
                <w:szCs w:val="24"/>
              </w:rPr>
              <w:t>汽车零配件</w:t>
            </w:r>
          </w:p>
          <w:p w:rsidR="00375463" w:rsidRPr="005A16BA" w:rsidRDefault="00375463" w:rsidP="00DB200A">
            <w:pPr>
              <w:rPr>
                <w:sz w:val="24"/>
                <w:szCs w:val="24"/>
              </w:rPr>
            </w:pPr>
            <w:r w:rsidRPr="005A16BA">
              <w:rPr>
                <w:rFonts w:hint="eastAsia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w w:val="90"/>
                <w:sz w:val="24"/>
                <w:szCs w:val="24"/>
              </w:rPr>
              <w:t>电动工具零配件</w:t>
            </w:r>
          </w:p>
          <w:p w:rsidR="00375463" w:rsidRPr="005A16BA" w:rsidRDefault="00375463" w:rsidP="00DB200A">
            <w:pPr>
              <w:rPr>
                <w:sz w:val="24"/>
                <w:szCs w:val="24"/>
              </w:rPr>
            </w:pPr>
            <w:r w:rsidRPr="005A16BA">
              <w:rPr>
                <w:rFonts w:hint="eastAsia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w w:val="90"/>
                <w:sz w:val="24"/>
                <w:szCs w:val="24"/>
              </w:rPr>
              <w:t>摩托车零配件</w:t>
            </w:r>
          </w:p>
          <w:p w:rsidR="00375463" w:rsidRPr="005A16BA" w:rsidRDefault="00375463" w:rsidP="00DB200A">
            <w:pPr>
              <w:rPr>
                <w:sz w:val="24"/>
                <w:szCs w:val="24"/>
              </w:rPr>
            </w:pPr>
            <w:r w:rsidRPr="005A16BA">
              <w:rPr>
                <w:rFonts w:hint="eastAsia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w w:val="90"/>
                <w:sz w:val="24"/>
                <w:szCs w:val="24"/>
              </w:rPr>
              <w:t>家电铸件零配件</w:t>
            </w:r>
          </w:p>
          <w:p w:rsidR="00375463" w:rsidRPr="005A16BA" w:rsidRDefault="00375463" w:rsidP="00DB200A">
            <w:pPr>
              <w:rPr>
                <w:color w:val="000000"/>
                <w:sz w:val="24"/>
                <w:szCs w:val="24"/>
              </w:rPr>
            </w:pPr>
            <w:r w:rsidRPr="005A16BA">
              <w:rPr>
                <w:rFonts w:hint="eastAsia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w w:val="90"/>
                <w:sz w:val="24"/>
                <w:szCs w:val="24"/>
              </w:rPr>
              <w:t>灯具铸件配件</w:t>
            </w:r>
          </w:p>
        </w:tc>
        <w:tc>
          <w:tcPr>
            <w:tcW w:w="1271" w:type="pct"/>
            <w:gridSpan w:val="3"/>
          </w:tcPr>
          <w:p w:rsidR="00375463" w:rsidRPr="005A16BA" w:rsidRDefault="00375463" w:rsidP="00DB200A">
            <w:pPr>
              <w:rPr>
                <w:color w:val="00000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电子通讯配件</w:t>
            </w:r>
          </w:p>
          <w:p w:rsidR="00375463" w:rsidRPr="005A16BA" w:rsidRDefault="00375463" w:rsidP="00DB200A">
            <w:pPr>
              <w:rPr>
                <w:rFonts w:ascii="宋体"/>
                <w:color w:val="000000"/>
                <w:w w:val="9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五金零配件</w:t>
            </w:r>
          </w:p>
          <w:p w:rsidR="00375463" w:rsidRPr="005A16BA" w:rsidRDefault="00375463" w:rsidP="00DB200A">
            <w:pPr>
              <w:rPr>
                <w:color w:val="00000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工艺品铸件</w:t>
            </w:r>
          </w:p>
          <w:p w:rsidR="00375463" w:rsidRPr="005A16BA" w:rsidRDefault="00375463" w:rsidP="00DB200A">
            <w:pPr>
              <w:rPr>
                <w:color w:val="00000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检测设备</w:t>
            </w:r>
          </w:p>
          <w:p w:rsidR="00375463" w:rsidRPr="005A16BA" w:rsidRDefault="00375463" w:rsidP="00DB200A">
            <w:pPr>
              <w:rPr>
                <w:color w:val="00000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铸造设备</w:t>
            </w:r>
          </w:p>
        </w:tc>
        <w:tc>
          <w:tcPr>
            <w:tcW w:w="1769" w:type="pct"/>
            <w:gridSpan w:val="2"/>
          </w:tcPr>
          <w:p w:rsidR="00375463" w:rsidRPr="005A16BA" w:rsidRDefault="00375463" w:rsidP="000A1C0E">
            <w:pPr>
              <w:rPr>
                <w:color w:val="00000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原材料</w:t>
            </w:r>
          </w:p>
          <w:p w:rsidR="00375463" w:rsidRPr="005A16BA" w:rsidRDefault="00375463" w:rsidP="000A1C0E">
            <w:pPr>
              <w:rPr>
                <w:color w:val="00000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铸造模具</w:t>
            </w:r>
          </w:p>
          <w:p w:rsidR="00375463" w:rsidRPr="005A16BA" w:rsidRDefault="00375463" w:rsidP="005A16BA">
            <w:pPr>
              <w:widowControl/>
              <w:jc w:val="left"/>
              <w:rPr>
                <w:rFonts w:ascii="宋体"/>
                <w:color w:val="000000"/>
                <w:w w:val="9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加工中心</w:t>
            </w:r>
          </w:p>
          <w:p w:rsidR="00375463" w:rsidRPr="005A16BA" w:rsidRDefault="00375463" w:rsidP="005A16BA">
            <w:pPr>
              <w:widowControl/>
              <w:jc w:val="left"/>
              <w:rPr>
                <w:rFonts w:ascii="宋体"/>
                <w:color w:val="000000"/>
                <w:w w:val="9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铸造材料</w:t>
            </w:r>
          </w:p>
          <w:p w:rsidR="00375463" w:rsidRPr="005A16BA" w:rsidRDefault="00375463" w:rsidP="005A16BA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  <w:r w:rsidRPr="005A16BA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5A16BA">
              <w:rPr>
                <w:rFonts w:ascii="宋体" w:hAnsi="宋体" w:hint="eastAsia"/>
                <w:color w:val="000000"/>
                <w:w w:val="90"/>
                <w:sz w:val="24"/>
                <w:szCs w:val="24"/>
              </w:rPr>
              <w:t>其他</w:t>
            </w:r>
            <w:r w:rsidRPr="005A16BA">
              <w:rPr>
                <w:rFonts w:ascii="宋体" w:hAnsi="宋体"/>
                <w:color w:val="000000"/>
                <w:w w:val="90"/>
                <w:sz w:val="24"/>
                <w:szCs w:val="24"/>
              </w:rPr>
              <w:t>____________</w:t>
            </w:r>
          </w:p>
        </w:tc>
      </w:tr>
      <w:tr w:rsidR="00375463" w:rsidRPr="005A16BA" w:rsidTr="00172D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66"/>
        </w:trPr>
        <w:tc>
          <w:tcPr>
            <w:tcW w:w="846" w:type="pct"/>
            <w:gridSpan w:val="2"/>
            <w:vMerge w:val="restart"/>
            <w:vAlign w:val="center"/>
          </w:tcPr>
          <w:p w:rsidR="00375463" w:rsidRDefault="00375463" w:rsidP="00375463">
            <w:pPr>
              <w:spacing w:line="312" w:lineRule="auto"/>
              <w:ind w:leftChars="-67" w:left="31680" w:rightChars="-51" w:right="31680" w:hangingChars="67" w:firstLine="31680"/>
              <w:jc w:val="center"/>
            </w:pPr>
            <w:r>
              <w:rPr>
                <w:rFonts w:hint="eastAsia"/>
              </w:rPr>
              <w:t>参加同期活</w:t>
            </w:r>
          </w:p>
          <w:p w:rsidR="00375463" w:rsidRDefault="00375463" w:rsidP="00375463">
            <w:pPr>
              <w:spacing w:line="312" w:lineRule="auto"/>
              <w:ind w:leftChars="-67" w:left="31680" w:rightChars="-51" w:right="31680" w:hangingChars="67" w:firstLine="31680"/>
              <w:jc w:val="center"/>
            </w:pPr>
            <w:r>
              <w:rPr>
                <w:rFonts w:hint="eastAsia"/>
              </w:rPr>
              <w:t>动及发布</w:t>
            </w:r>
            <w:r w:rsidRPr="005A16BA">
              <w:rPr>
                <w:rFonts w:hint="eastAsia"/>
              </w:rPr>
              <w:t>现场</w:t>
            </w:r>
          </w:p>
          <w:p w:rsidR="00375463" w:rsidRPr="005A16BA" w:rsidRDefault="00375463" w:rsidP="00375463">
            <w:pPr>
              <w:spacing w:line="312" w:lineRule="auto"/>
              <w:ind w:leftChars="-67" w:left="31680" w:rightChars="-51" w:right="31680"/>
              <w:jc w:val="center"/>
            </w:pPr>
            <w:r w:rsidRPr="005A16BA">
              <w:rPr>
                <w:rFonts w:hint="eastAsia"/>
              </w:rPr>
              <w:t>广告等意向</w:t>
            </w:r>
          </w:p>
        </w:tc>
        <w:tc>
          <w:tcPr>
            <w:tcW w:w="1114" w:type="pct"/>
            <w:gridSpan w:val="2"/>
            <w:vAlign w:val="center"/>
          </w:tcPr>
          <w:p w:rsidR="00375463" w:rsidRPr="005A16BA" w:rsidRDefault="00375463" w:rsidP="00172D9A">
            <w:pPr>
              <w:jc w:val="center"/>
            </w:pPr>
            <w:r w:rsidRPr="005A16BA">
              <w:rPr>
                <w:rFonts w:hint="eastAsia"/>
              </w:rPr>
              <w:t>技术交流会</w:t>
            </w:r>
          </w:p>
        </w:tc>
        <w:tc>
          <w:tcPr>
            <w:tcW w:w="3040" w:type="pct"/>
            <w:gridSpan w:val="5"/>
            <w:vAlign w:val="center"/>
          </w:tcPr>
          <w:p w:rsidR="00375463" w:rsidRPr="005A16BA" w:rsidRDefault="00375463" w:rsidP="00CD4164">
            <w:r w:rsidRPr="005A16BA">
              <w:rPr>
                <w:rFonts w:hint="eastAsia"/>
              </w:rPr>
              <w:t>□有</w:t>
            </w:r>
            <w:r>
              <w:rPr>
                <w:rFonts w:hint="eastAsia"/>
              </w:rPr>
              <w:t>参加</w:t>
            </w:r>
            <w:r w:rsidRPr="005A16BA">
              <w:rPr>
                <w:rFonts w:hint="eastAsia"/>
              </w:rPr>
              <w:t>意向</w:t>
            </w:r>
            <w:r>
              <w:t xml:space="preserve">      </w:t>
            </w:r>
            <w:r w:rsidRPr="005A16BA">
              <w:rPr>
                <w:rFonts w:hint="eastAsia"/>
              </w:rPr>
              <w:t>□无</w:t>
            </w:r>
            <w:r>
              <w:rPr>
                <w:rFonts w:hint="eastAsia"/>
              </w:rPr>
              <w:t>参加</w:t>
            </w:r>
            <w:r w:rsidRPr="005A16BA">
              <w:rPr>
                <w:rFonts w:hint="eastAsia"/>
              </w:rPr>
              <w:t>意向</w:t>
            </w:r>
          </w:p>
        </w:tc>
      </w:tr>
      <w:tr w:rsidR="00375463" w:rsidRPr="005A16BA" w:rsidTr="00172D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25"/>
        </w:trPr>
        <w:tc>
          <w:tcPr>
            <w:tcW w:w="846" w:type="pct"/>
            <w:gridSpan w:val="2"/>
            <w:vMerge/>
          </w:tcPr>
          <w:p w:rsidR="00375463" w:rsidRPr="005A16BA" w:rsidRDefault="00375463" w:rsidP="000A1C0E"/>
        </w:tc>
        <w:tc>
          <w:tcPr>
            <w:tcW w:w="1114" w:type="pct"/>
            <w:gridSpan w:val="2"/>
            <w:vAlign w:val="center"/>
          </w:tcPr>
          <w:p w:rsidR="00375463" w:rsidRPr="005A16BA" w:rsidRDefault="00375463" w:rsidP="00172D9A">
            <w:pPr>
              <w:jc w:val="center"/>
            </w:pPr>
            <w:r w:rsidRPr="005A16BA">
              <w:rPr>
                <w:rFonts w:hint="eastAsia"/>
              </w:rPr>
              <w:t>人才招聘会</w:t>
            </w:r>
          </w:p>
        </w:tc>
        <w:tc>
          <w:tcPr>
            <w:tcW w:w="3040" w:type="pct"/>
            <w:gridSpan w:val="5"/>
            <w:vAlign w:val="center"/>
          </w:tcPr>
          <w:p w:rsidR="00375463" w:rsidRPr="005A16BA" w:rsidRDefault="00375463" w:rsidP="0062738D">
            <w:r w:rsidRPr="005A16BA">
              <w:rPr>
                <w:rFonts w:hint="eastAsia"/>
              </w:rPr>
              <w:t>□有</w:t>
            </w:r>
            <w:r>
              <w:rPr>
                <w:rFonts w:hint="eastAsia"/>
              </w:rPr>
              <w:t>参加</w:t>
            </w:r>
            <w:r w:rsidRPr="005A16BA">
              <w:rPr>
                <w:rFonts w:hint="eastAsia"/>
              </w:rPr>
              <w:t>意向</w:t>
            </w:r>
            <w:r>
              <w:t xml:space="preserve">      </w:t>
            </w:r>
            <w:r w:rsidRPr="005A16BA">
              <w:rPr>
                <w:rFonts w:hint="eastAsia"/>
              </w:rPr>
              <w:t>□无</w:t>
            </w:r>
            <w:r>
              <w:rPr>
                <w:rFonts w:hint="eastAsia"/>
              </w:rPr>
              <w:t>参加</w:t>
            </w:r>
            <w:r w:rsidRPr="005A16BA">
              <w:rPr>
                <w:rFonts w:hint="eastAsia"/>
              </w:rPr>
              <w:t>意向</w:t>
            </w:r>
          </w:p>
        </w:tc>
      </w:tr>
      <w:tr w:rsidR="00375463" w:rsidRPr="005A16BA" w:rsidTr="00172D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55"/>
        </w:trPr>
        <w:tc>
          <w:tcPr>
            <w:tcW w:w="846" w:type="pct"/>
            <w:gridSpan w:val="2"/>
            <w:vMerge/>
          </w:tcPr>
          <w:p w:rsidR="00375463" w:rsidRPr="005A16BA" w:rsidRDefault="00375463" w:rsidP="000A1C0E"/>
        </w:tc>
        <w:tc>
          <w:tcPr>
            <w:tcW w:w="1114" w:type="pct"/>
            <w:gridSpan w:val="2"/>
            <w:vAlign w:val="center"/>
          </w:tcPr>
          <w:p w:rsidR="00375463" w:rsidRPr="005A16BA" w:rsidRDefault="00375463" w:rsidP="00172D9A">
            <w:pPr>
              <w:jc w:val="center"/>
            </w:pPr>
            <w:r w:rsidRPr="005A16BA">
              <w:rPr>
                <w:rFonts w:hint="eastAsia"/>
              </w:rPr>
              <w:t>现场广告</w:t>
            </w:r>
          </w:p>
        </w:tc>
        <w:tc>
          <w:tcPr>
            <w:tcW w:w="3040" w:type="pct"/>
            <w:gridSpan w:val="5"/>
            <w:vAlign w:val="center"/>
          </w:tcPr>
          <w:p w:rsidR="00375463" w:rsidRPr="005A16BA" w:rsidRDefault="00375463" w:rsidP="00CD4164">
            <w:r w:rsidRPr="005A16BA">
              <w:rPr>
                <w:rFonts w:hint="eastAsia"/>
              </w:rPr>
              <w:t>□有申请意向</w:t>
            </w:r>
            <w:r>
              <w:t xml:space="preserve">      </w:t>
            </w:r>
            <w:r w:rsidRPr="005A16BA">
              <w:rPr>
                <w:rFonts w:hint="eastAsia"/>
              </w:rPr>
              <w:t>□无申请意向</w:t>
            </w:r>
          </w:p>
        </w:tc>
      </w:tr>
    </w:tbl>
    <w:p w:rsidR="00375463" w:rsidRDefault="00375463" w:rsidP="005A32E2">
      <w:pPr>
        <w:wordWrap w:val="0"/>
        <w:spacing w:beforeLines="50" w:line="240" w:lineRule="exact"/>
        <w:jc w:val="right"/>
        <w:rPr>
          <w:rFonts w:ascii="宋体"/>
        </w:rPr>
      </w:pPr>
      <w:r>
        <w:rPr>
          <w:rFonts w:ascii="宋体" w:hAnsi="宋体" w:hint="eastAsia"/>
          <w:szCs w:val="21"/>
        </w:rPr>
        <w:t>填表日期</w:t>
      </w:r>
      <w:r w:rsidRPr="000A1C0E">
        <w:rPr>
          <w:rFonts w:ascii="宋体" w:hAnsi="宋体" w:hint="eastAsia"/>
          <w:szCs w:val="21"/>
        </w:rPr>
        <w:t>：</w:t>
      </w:r>
      <w:r>
        <w:rPr>
          <w:rFonts w:ascii="宋体" w:hAnsi="宋体"/>
          <w:szCs w:val="21"/>
        </w:rPr>
        <w:t>2013</w:t>
      </w:r>
      <w:r w:rsidRPr="000A1C0E">
        <w:rPr>
          <w:rFonts w:ascii="宋体" w:hAnsi="宋体" w:hint="eastAsia"/>
          <w:szCs w:val="21"/>
        </w:rPr>
        <w:t>年</w:t>
      </w:r>
      <w:r w:rsidRPr="000A1C0E"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 xml:space="preserve">   </w:t>
      </w:r>
      <w:r w:rsidRPr="000A1C0E">
        <w:rPr>
          <w:rFonts w:ascii="宋体" w:hAnsi="宋体" w:hint="eastAsia"/>
          <w:szCs w:val="21"/>
        </w:rPr>
        <w:t>月</w:t>
      </w:r>
      <w:r>
        <w:rPr>
          <w:rFonts w:ascii="宋体" w:hAnsi="宋体"/>
          <w:szCs w:val="21"/>
        </w:rPr>
        <w:t xml:space="preserve">    </w:t>
      </w:r>
      <w:r w:rsidRPr="000A1C0E">
        <w:rPr>
          <w:rFonts w:ascii="宋体" w:hAnsi="宋体" w:hint="eastAsia"/>
          <w:szCs w:val="21"/>
        </w:rPr>
        <w:t>日</w:t>
      </w:r>
      <w:r>
        <w:rPr>
          <w:rFonts w:ascii="宋体" w:hAnsi="宋体"/>
          <w:szCs w:val="21"/>
        </w:rPr>
        <w:t xml:space="preserve">                               </w:t>
      </w:r>
      <w:r>
        <w:rPr>
          <w:rFonts w:ascii="宋体" w:hint="eastAsia"/>
        </w:rPr>
        <w:t>填表单位（盖章）：</w:t>
      </w:r>
      <w:r>
        <w:rPr>
          <w:rFonts w:ascii="宋体"/>
        </w:rPr>
        <w:t xml:space="preserve">        </w:t>
      </w:r>
    </w:p>
    <w:p w:rsidR="00375463" w:rsidRPr="007C0A4D" w:rsidRDefault="00375463" w:rsidP="00CD7BFC">
      <w:pPr>
        <w:spacing w:beforeLines="50" w:line="400" w:lineRule="exact"/>
        <w:rPr>
          <w:rFonts w:ascii="宋体"/>
          <w:b/>
          <w:sz w:val="24"/>
          <w:szCs w:val="24"/>
        </w:rPr>
      </w:pPr>
      <w:r w:rsidRPr="00A152AD">
        <w:rPr>
          <w:rFonts w:ascii="宋体" w:hint="eastAsia"/>
          <w:b/>
          <w:sz w:val="22"/>
        </w:rPr>
        <w:t>注：此报名表填完并加盖单位印章后，请传真至：</w:t>
      </w:r>
      <w:r w:rsidRPr="007C0A4D">
        <w:rPr>
          <w:rFonts w:ascii="宋体"/>
          <w:b/>
          <w:sz w:val="24"/>
          <w:szCs w:val="24"/>
        </w:rPr>
        <w:t>021-59576033</w:t>
      </w:r>
    </w:p>
    <w:p w:rsidR="00375463" w:rsidRPr="004A5FF9" w:rsidRDefault="00375463" w:rsidP="00F42C03">
      <w:pPr>
        <w:spacing w:line="400" w:lineRule="exact"/>
        <w:rPr>
          <w:rFonts w:ascii="宋体"/>
        </w:rPr>
      </w:pPr>
    </w:p>
    <w:p w:rsidR="00375463" w:rsidRDefault="00375463" w:rsidP="00F42C03">
      <w:pPr>
        <w:spacing w:line="400" w:lineRule="exact"/>
        <w:rPr>
          <w:rFonts w:ascii="宋体"/>
        </w:rPr>
      </w:pPr>
      <w:r w:rsidRPr="005A32E2">
        <w:rPr>
          <w:rFonts w:ascii="宋体" w:hAnsi="宋体" w:hint="eastAsia"/>
          <w:b/>
        </w:rPr>
        <w:t>展会组委会联系方式</w:t>
      </w:r>
      <w:r>
        <w:rPr>
          <w:rFonts w:ascii="宋体" w:hAnsi="宋体" w:hint="eastAsia"/>
        </w:rPr>
        <w:t>：</w:t>
      </w:r>
    </w:p>
    <w:p w:rsidR="00375463" w:rsidRPr="000608F8" w:rsidRDefault="00375463" w:rsidP="00F42C03">
      <w:pPr>
        <w:spacing w:line="400" w:lineRule="exact"/>
        <w:rPr>
          <w:rFonts w:ascii="方正大标宋简体" w:eastAsia="方正大标宋简体" w:hAnsi="方正大标宋简体"/>
          <w:b/>
          <w:sz w:val="32"/>
          <w:szCs w:val="32"/>
        </w:rPr>
      </w:pPr>
      <w:r>
        <w:rPr>
          <w:rFonts w:ascii="宋体" w:hAnsi="宋体" w:hint="eastAsia"/>
        </w:rPr>
        <w:t>报名热线：</w:t>
      </w:r>
      <w:r w:rsidRPr="00776113">
        <w:rPr>
          <w:rFonts w:ascii="方正大标宋简体" w:eastAsia="方正大标宋简体" w:hAnsi="方正大标宋简体"/>
          <w:b/>
          <w:sz w:val="28"/>
          <w:szCs w:val="28"/>
        </w:rPr>
        <w:t>400 0217 001</w:t>
      </w:r>
      <w:r>
        <w:rPr>
          <w:rFonts w:ascii="方正大标宋简体" w:eastAsia="方正大标宋简体" w:hAnsi="方正大标宋简体"/>
          <w:b/>
          <w:sz w:val="32"/>
          <w:szCs w:val="32"/>
        </w:rPr>
        <w:t xml:space="preserve">     </w:t>
      </w:r>
      <w:r w:rsidRPr="00776113">
        <w:rPr>
          <w:rFonts w:ascii="宋体" w:hAnsi="宋体" w:cs="Arial Unicode MS" w:hint="eastAsia"/>
          <w:szCs w:val="21"/>
        </w:rPr>
        <w:t>传真：</w:t>
      </w:r>
      <w:r w:rsidRPr="00776113">
        <w:rPr>
          <w:rFonts w:ascii="宋体" w:hAnsi="宋体" w:cs="Arial Unicode MS"/>
          <w:szCs w:val="21"/>
        </w:rPr>
        <w:t>021-59576033</w:t>
      </w:r>
    </w:p>
    <w:p w:rsidR="00375463" w:rsidRDefault="00375463">
      <w:pPr>
        <w:rPr>
          <w:rFonts w:ascii="宋体" w:cs="Arial Unicode MS"/>
          <w:szCs w:val="21"/>
        </w:rPr>
      </w:pPr>
      <w:r>
        <w:rPr>
          <w:rFonts w:ascii="宋体" w:hAnsi="宋体" w:cs="Arial Unicode MS" w:hint="eastAsia"/>
          <w:szCs w:val="21"/>
        </w:rPr>
        <w:t>佳欣展览（上海）有限公司</w:t>
      </w:r>
    </w:p>
    <w:p w:rsidR="00375463" w:rsidRDefault="00375463">
      <w:pPr>
        <w:rPr>
          <w:rFonts w:ascii="宋体" w:cs="Arial Unicode MS"/>
          <w:szCs w:val="21"/>
        </w:rPr>
      </w:pPr>
      <w:r>
        <w:rPr>
          <w:rFonts w:ascii="宋体" w:hAnsi="宋体" w:cs="Arial Unicode MS" w:hint="eastAsia"/>
          <w:szCs w:val="21"/>
        </w:rPr>
        <w:t>地址：上海市普陀区曹杨路</w:t>
      </w:r>
      <w:r>
        <w:rPr>
          <w:rFonts w:ascii="宋体" w:hAnsi="宋体" w:cs="Arial Unicode MS"/>
          <w:szCs w:val="21"/>
        </w:rPr>
        <w:t>1040</w:t>
      </w:r>
      <w:r>
        <w:rPr>
          <w:rFonts w:ascii="宋体" w:hAnsi="宋体" w:cs="Arial Unicode MS" w:hint="eastAsia"/>
          <w:szCs w:val="21"/>
        </w:rPr>
        <w:t>号</w:t>
      </w:r>
      <w:r>
        <w:rPr>
          <w:rFonts w:ascii="宋体" w:hAnsi="宋体" w:cs="Arial Unicode MS"/>
          <w:szCs w:val="21"/>
        </w:rPr>
        <w:t>2</w:t>
      </w:r>
      <w:r>
        <w:rPr>
          <w:rFonts w:ascii="宋体" w:hAnsi="宋体" w:cs="Arial Unicode MS" w:hint="eastAsia"/>
          <w:szCs w:val="21"/>
        </w:rPr>
        <w:t>号</w:t>
      </w:r>
      <w:r>
        <w:rPr>
          <w:rFonts w:ascii="宋体" w:hAnsi="宋体" w:cs="Arial Unicode MS"/>
          <w:szCs w:val="21"/>
        </w:rPr>
        <w:t>16</w:t>
      </w:r>
      <w:r>
        <w:rPr>
          <w:rFonts w:ascii="宋体" w:hAnsi="宋体" w:cs="Arial Unicode MS" w:hint="eastAsia"/>
          <w:szCs w:val="21"/>
        </w:rPr>
        <w:t>楼</w:t>
      </w:r>
      <w:r>
        <w:rPr>
          <w:rFonts w:ascii="宋体" w:hAnsi="宋体" w:cs="Arial Unicode MS"/>
          <w:szCs w:val="21"/>
        </w:rPr>
        <w:t>A</w:t>
      </w:r>
      <w:r>
        <w:rPr>
          <w:rFonts w:ascii="宋体" w:hAnsi="宋体" w:cs="Arial Unicode MS" w:hint="eastAsia"/>
          <w:szCs w:val="21"/>
        </w:rPr>
        <w:t>座（邮编：</w:t>
      </w:r>
      <w:r>
        <w:rPr>
          <w:rFonts w:ascii="宋体" w:hAnsi="宋体" w:cs="Arial Unicode MS"/>
          <w:szCs w:val="21"/>
        </w:rPr>
        <w:t>200063</w:t>
      </w:r>
      <w:r>
        <w:rPr>
          <w:rFonts w:ascii="宋体" w:hAnsi="宋体" w:cs="Arial Unicode MS" w:hint="eastAsia"/>
          <w:szCs w:val="21"/>
        </w:rPr>
        <w:t>）</w:t>
      </w:r>
    </w:p>
    <w:p w:rsidR="00375463" w:rsidRDefault="00375463" w:rsidP="000608F8">
      <w:pPr>
        <w:rPr>
          <w:rFonts w:ascii="宋体"/>
          <w:szCs w:val="21"/>
        </w:rPr>
      </w:pPr>
      <w:r>
        <w:rPr>
          <w:rFonts w:ascii="宋体" w:hAnsi="宋体" w:cs="Arial Unicode MS" w:hint="eastAsia"/>
          <w:szCs w:val="21"/>
        </w:rPr>
        <w:t>邮箱：</w:t>
      </w:r>
      <w:r>
        <w:rPr>
          <w:rFonts w:ascii="宋体" w:hAnsi="宋体" w:cs="Arial Unicode MS"/>
          <w:szCs w:val="21"/>
        </w:rPr>
        <w:t>service@001cndc.com</w:t>
      </w:r>
    </w:p>
    <w:sectPr w:rsidR="00375463" w:rsidSect="0016140C">
      <w:headerReference w:type="default" r:id="rId6"/>
      <w:pgSz w:w="11906" w:h="16838"/>
      <w:pgMar w:top="1040" w:right="1600" w:bottom="660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463" w:rsidRDefault="00375463" w:rsidP="002142A8">
      <w:r>
        <w:separator/>
      </w:r>
    </w:p>
  </w:endnote>
  <w:endnote w:type="continuationSeparator" w:id="1">
    <w:p w:rsidR="00375463" w:rsidRDefault="00375463" w:rsidP="002142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463" w:rsidRDefault="00375463" w:rsidP="002142A8">
      <w:r>
        <w:separator/>
      </w:r>
    </w:p>
  </w:footnote>
  <w:footnote w:type="continuationSeparator" w:id="1">
    <w:p w:rsidR="00375463" w:rsidRDefault="00375463" w:rsidP="002142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463" w:rsidRPr="00C1772A" w:rsidRDefault="00375463" w:rsidP="00C1772A">
    <w:pPr>
      <w:pStyle w:val="Header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54pt;height:52.5pt">
          <v:imagedata r:id="rId1" o:title=""/>
        </v:shape>
      </w:pict>
    </w:r>
    <w:r>
      <w:t xml:space="preserve"> </w:t>
    </w:r>
    <w:r w:rsidRPr="00C1772A">
      <w:rPr>
        <w:rFonts w:ascii="方正大标宋简体" w:eastAsia="方正大标宋简体" w:hAnsi="方正大标宋简体" w:cs="宋体"/>
        <w:b/>
        <w:bCs/>
        <w:kern w:val="0"/>
        <w:sz w:val="40"/>
        <w:szCs w:val="40"/>
      </w:rPr>
      <w:t>2013</w:t>
    </w:r>
    <w:r w:rsidRPr="00C1772A">
      <w:rPr>
        <w:rFonts w:ascii="方正大标宋简体" w:eastAsia="方正大标宋简体" w:hAnsi="方正大标宋简体" w:cs="宋体" w:hint="eastAsia"/>
        <w:b/>
        <w:bCs/>
        <w:kern w:val="0"/>
        <w:sz w:val="40"/>
        <w:szCs w:val="40"/>
      </w:rPr>
      <w:t>上海汽车铸件展暨首届精密压铸展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6D59"/>
    <w:rsid w:val="0000032E"/>
    <w:rsid w:val="00006690"/>
    <w:rsid w:val="00012FC1"/>
    <w:rsid w:val="00017584"/>
    <w:rsid w:val="00020689"/>
    <w:rsid w:val="000306BC"/>
    <w:rsid w:val="00032AF3"/>
    <w:rsid w:val="0003476D"/>
    <w:rsid w:val="00036706"/>
    <w:rsid w:val="00036AC0"/>
    <w:rsid w:val="00040E29"/>
    <w:rsid w:val="00041395"/>
    <w:rsid w:val="00044904"/>
    <w:rsid w:val="00044E5F"/>
    <w:rsid w:val="00053B12"/>
    <w:rsid w:val="000608F8"/>
    <w:rsid w:val="000619DF"/>
    <w:rsid w:val="00062029"/>
    <w:rsid w:val="00062653"/>
    <w:rsid w:val="00063097"/>
    <w:rsid w:val="000666CD"/>
    <w:rsid w:val="00067BDD"/>
    <w:rsid w:val="00067DCB"/>
    <w:rsid w:val="0007030E"/>
    <w:rsid w:val="00072584"/>
    <w:rsid w:val="00075121"/>
    <w:rsid w:val="00076F0B"/>
    <w:rsid w:val="000773E0"/>
    <w:rsid w:val="00081667"/>
    <w:rsid w:val="00082795"/>
    <w:rsid w:val="00082E6B"/>
    <w:rsid w:val="00083949"/>
    <w:rsid w:val="00084144"/>
    <w:rsid w:val="000869DF"/>
    <w:rsid w:val="000871AD"/>
    <w:rsid w:val="00090A6B"/>
    <w:rsid w:val="000A05FE"/>
    <w:rsid w:val="000A1C0E"/>
    <w:rsid w:val="000A4BEB"/>
    <w:rsid w:val="000A5B75"/>
    <w:rsid w:val="000B3F97"/>
    <w:rsid w:val="000B41D9"/>
    <w:rsid w:val="000B4D04"/>
    <w:rsid w:val="000B7EE1"/>
    <w:rsid w:val="000C18C7"/>
    <w:rsid w:val="000C439D"/>
    <w:rsid w:val="000C55D0"/>
    <w:rsid w:val="000D5022"/>
    <w:rsid w:val="000D5BA6"/>
    <w:rsid w:val="000E7AE5"/>
    <w:rsid w:val="000E7B54"/>
    <w:rsid w:val="000E7F88"/>
    <w:rsid w:val="000F2F76"/>
    <w:rsid w:val="000F6885"/>
    <w:rsid w:val="000F787B"/>
    <w:rsid w:val="001057F7"/>
    <w:rsid w:val="001061A0"/>
    <w:rsid w:val="00120B4C"/>
    <w:rsid w:val="00121A30"/>
    <w:rsid w:val="00130D63"/>
    <w:rsid w:val="00131BDA"/>
    <w:rsid w:val="001321B8"/>
    <w:rsid w:val="00133D81"/>
    <w:rsid w:val="00137430"/>
    <w:rsid w:val="00140681"/>
    <w:rsid w:val="0014251E"/>
    <w:rsid w:val="001438F4"/>
    <w:rsid w:val="00146CE3"/>
    <w:rsid w:val="00147994"/>
    <w:rsid w:val="00151706"/>
    <w:rsid w:val="001526F7"/>
    <w:rsid w:val="00152AC3"/>
    <w:rsid w:val="001546C0"/>
    <w:rsid w:val="00154C37"/>
    <w:rsid w:val="00157D0A"/>
    <w:rsid w:val="0016140C"/>
    <w:rsid w:val="001619E5"/>
    <w:rsid w:val="0016278A"/>
    <w:rsid w:val="00166F63"/>
    <w:rsid w:val="00172D9A"/>
    <w:rsid w:val="00174EA4"/>
    <w:rsid w:val="00176282"/>
    <w:rsid w:val="00177711"/>
    <w:rsid w:val="0018138D"/>
    <w:rsid w:val="001860F1"/>
    <w:rsid w:val="00187B8C"/>
    <w:rsid w:val="00187B99"/>
    <w:rsid w:val="00190C20"/>
    <w:rsid w:val="00191239"/>
    <w:rsid w:val="001A19E0"/>
    <w:rsid w:val="001A26D2"/>
    <w:rsid w:val="001A399E"/>
    <w:rsid w:val="001A52FE"/>
    <w:rsid w:val="001A7507"/>
    <w:rsid w:val="001A7BD7"/>
    <w:rsid w:val="001A7F29"/>
    <w:rsid w:val="001B168E"/>
    <w:rsid w:val="001C4A69"/>
    <w:rsid w:val="001C4B0F"/>
    <w:rsid w:val="001C4F0D"/>
    <w:rsid w:val="001C6859"/>
    <w:rsid w:val="001C7E4E"/>
    <w:rsid w:val="001D1067"/>
    <w:rsid w:val="001D52C8"/>
    <w:rsid w:val="001E2B41"/>
    <w:rsid w:val="001E5C6F"/>
    <w:rsid w:val="001E64D8"/>
    <w:rsid w:val="001E7A99"/>
    <w:rsid w:val="001F1CB4"/>
    <w:rsid w:val="001F47F0"/>
    <w:rsid w:val="001F7F01"/>
    <w:rsid w:val="002016BD"/>
    <w:rsid w:val="00202086"/>
    <w:rsid w:val="00213A7A"/>
    <w:rsid w:val="002142A8"/>
    <w:rsid w:val="002148D8"/>
    <w:rsid w:val="002165B7"/>
    <w:rsid w:val="00217533"/>
    <w:rsid w:val="0022498E"/>
    <w:rsid w:val="0022504E"/>
    <w:rsid w:val="00225B67"/>
    <w:rsid w:val="00227D2E"/>
    <w:rsid w:val="00227F74"/>
    <w:rsid w:val="00230BA6"/>
    <w:rsid w:val="00232FE8"/>
    <w:rsid w:val="00233235"/>
    <w:rsid w:val="002338F6"/>
    <w:rsid w:val="00234615"/>
    <w:rsid w:val="00236218"/>
    <w:rsid w:val="00240B0A"/>
    <w:rsid w:val="002427EC"/>
    <w:rsid w:val="0024287B"/>
    <w:rsid w:val="002438B4"/>
    <w:rsid w:val="00243CD1"/>
    <w:rsid w:val="00243DBD"/>
    <w:rsid w:val="00245BF8"/>
    <w:rsid w:val="00246CB4"/>
    <w:rsid w:val="00251C58"/>
    <w:rsid w:val="0025243B"/>
    <w:rsid w:val="0025659E"/>
    <w:rsid w:val="002576AE"/>
    <w:rsid w:val="00260C01"/>
    <w:rsid w:val="0026646D"/>
    <w:rsid w:val="00276C5A"/>
    <w:rsid w:val="00280857"/>
    <w:rsid w:val="002838F2"/>
    <w:rsid w:val="00283AE8"/>
    <w:rsid w:val="00287A96"/>
    <w:rsid w:val="002918B7"/>
    <w:rsid w:val="002A76FC"/>
    <w:rsid w:val="002A7A86"/>
    <w:rsid w:val="002B5A5C"/>
    <w:rsid w:val="002B7D69"/>
    <w:rsid w:val="002C24C6"/>
    <w:rsid w:val="002C4430"/>
    <w:rsid w:val="002C4D0C"/>
    <w:rsid w:val="002C5495"/>
    <w:rsid w:val="002C5C0F"/>
    <w:rsid w:val="002C5CA6"/>
    <w:rsid w:val="002C6B06"/>
    <w:rsid w:val="002C6FB9"/>
    <w:rsid w:val="002D117F"/>
    <w:rsid w:val="002D7D3D"/>
    <w:rsid w:val="002E3B23"/>
    <w:rsid w:val="002F777A"/>
    <w:rsid w:val="003026F6"/>
    <w:rsid w:val="00302FCC"/>
    <w:rsid w:val="003037C6"/>
    <w:rsid w:val="00304361"/>
    <w:rsid w:val="00307924"/>
    <w:rsid w:val="00312076"/>
    <w:rsid w:val="00316B85"/>
    <w:rsid w:val="00320BCB"/>
    <w:rsid w:val="003332AD"/>
    <w:rsid w:val="00341790"/>
    <w:rsid w:val="00343D5A"/>
    <w:rsid w:val="00350356"/>
    <w:rsid w:val="00350E33"/>
    <w:rsid w:val="00350F55"/>
    <w:rsid w:val="00353598"/>
    <w:rsid w:val="00353758"/>
    <w:rsid w:val="00356033"/>
    <w:rsid w:val="00356B7C"/>
    <w:rsid w:val="00364669"/>
    <w:rsid w:val="003651DC"/>
    <w:rsid w:val="00366D4A"/>
    <w:rsid w:val="00371BBC"/>
    <w:rsid w:val="00372D80"/>
    <w:rsid w:val="00375463"/>
    <w:rsid w:val="003779BD"/>
    <w:rsid w:val="00381C5C"/>
    <w:rsid w:val="00382875"/>
    <w:rsid w:val="003855EB"/>
    <w:rsid w:val="0039450B"/>
    <w:rsid w:val="00394E01"/>
    <w:rsid w:val="00396D59"/>
    <w:rsid w:val="003A73C0"/>
    <w:rsid w:val="003B10BF"/>
    <w:rsid w:val="003B6734"/>
    <w:rsid w:val="003C033B"/>
    <w:rsid w:val="003C5A67"/>
    <w:rsid w:val="003C6269"/>
    <w:rsid w:val="003C79F7"/>
    <w:rsid w:val="003D3556"/>
    <w:rsid w:val="003D3A84"/>
    <w:rsid w:val="003D4F64"/>
    <w:rsid w:val="003D5B04"/>
    <w:rsid w:val="003E0ED7"/>
    <w:rsid w:val="003F0560"/>
    <w:rsid w:val="003F1263"/>
    <w:rsid w:val="003F3015"/>
    <w:rsid w:val="003F4267"/>
    <w:rsid w:val="003F453A"/>
    <w:rsid w:val="003F5CED"/>
    <w:rsid w:val="0040208C"/>
    <w:rsid w:val="004029C8"/>
    <w:rsid w:val="0040613E"/>
    <w:rsid w:val="004070D9"/>
    <w:rsid w:val="00407F14"/>
    <w:rsid w:val="0041048A"/>
    <w:rsid w:val="004114FF"/>
    <w:rsid w:val="00411B10"/>
    <w:rsid w:val="00416398"/>
    <w:rsid w:val="00417640"/>
    <w:rsid w:val="0042025A"/>
    <w:rsid w:val="004223AC"/>
    <w:rsid w:val="0042299B"/>
    <w:rsid w:val="004255CF"/>
    <w:rsid w:val="00426A21"/>
    <w:rsid w:val="0042732D"/>
    <w:rsid w:val="00433778"/>
    <w:rsid w:val="004415F9"/>
    <w:rsid w:val="0044180F"/>
    <w:rsid w:val="00446BC1"/>
    <w:rsid w:val="004578A5"/>
    <w:rsid w:val="00460055"/>
    <w:rsid w:val="004610A6"/>
    <w:rsid w:val="00462692"/>
    <w:rsid w:val="00466629"/>
    <w:rsid w:val="00467E34"/>
    <w:rsid w:val="0047142A"/>
    <w:rsid w:val="004715BF"/>
    <w:rsid w:val="00473FA6"/>
    <w:rsid w:val="0047425F"/>
    <w:rsid w:val="00474D7F"/>
    <w:rsid w:val="004768B2"/>
    <w:rsid w:val="00484F4A"/>
    <w:rsid w:val="00487858"/>
    <w:rsid w:val="00493A6E"/>
    <w:rsid w:val="00495254"/>
    <w:rsid w:val="00497A87"/>
    <w:rsid w:val="004A0978"/>
    <w:rsid w:val="004A37F6"/>
    <w:rsid w:val="004A5FF9"/>
    <w:rsid w:val="004A6565"/>
    <w:rsid w:val="004A6E26"/>
    <w:rsid w:val="004A7509"/>
    <w:rsid w:val="004B459C"/>
    <w:rsid w:val="004B5AF8"/>
    <w:rsid w:val="004B793F"/>
    <w:rsid w:val="004C0D31"/>
    <w:rsid w:val="004C0DE0"/>
    <w:rsid w:val="004C0F35"/>
    <w:rsid w:val="004C12BC"/>
    <w:rsid w:val="004C1837"/>
    <w:rsid w:val="004C1B19"/>
    <w:rsid w:val="004C6CE4"/>
    <w:rsid w:val="004C7455"/>
    <w:rsid w:val="004C77A2"/>
    <w:rsid w:val="004C77F5"/>
    <w:rsid w:val="004C7ACD"/>
    <w:rsid w:val="004D0E18"/>
    <w:rsid w:val="004D21EC"/>
    <w:rsid w:val="004D4FF9"/>
    <w:rsid w:val="004E0A64"/>
    <w:rsid w:val="004F571D"/>
    <w:rsid w:val="004F6669"/>
    <w:rsid w:val="00501D20"/>
    <w:rsid w:val="0050732F"/>
    <w:rsid w:val="00516004"/>
    <w:rsid w:val="00516BC8"/>
    <w:rsid w:val="00516E12"/>
    <w:rsid w:val="0052076F"/>
    <w:rsid w:val="005240E1"/>
    <w:rsid w:val="005276EB"/>
    <w:rsid w:val="00530356"/>
    <w:rsid w:val="0053117D"/>
    <w:rsid w:val="005337D3"/>
    <w:rsid w:val="00534D91"/>
    <w:rsid w:val="00535245"/>
    <w:rsid w:val="005408D8"/>
    <w:rsid w:val="00541337"/>
    <w:rsid w:val="00556DA1"/>
    <w:rsid w:val="0056505A"/>
    <w:rsid w:val="00573E59"/>
    <w:rsid w:val="005759FF"/>
    <w:rsid w:val="005815E4"/>
    <w:rsid w:val="005819FC"/>
    <w:rsid w:val="00582764"/>
    <w:rsid w:val="00583D9B"/>
    <w:rsid w:val="00592659"/>
    <w:rsid w:val="00593BDC"/>
    <w:rsid w:val="00594D1D"/>
    <w:rsid w:val="005A16BA"/>
    <w:rsid w:val="005A32E2"/>
    <w:rsid w:val="005A4CD3"/>
    <w:rsid w:val="005A538A"/>
    <w:rsid w:val="005B2212"/>
    <w:rsid w:val="005B33F6"/>
    <w:rsid w:val="005B5754"/>
    <w:rsid w:val="005B6C05"/>
    <w:rsid w:val="005C0C6E"/>
    <w:rsid w:val="005C6E57"/>
    <w:rsid w:val="005D03A0"/>
    <w:rsid w:val="005D1372"/>
    <w:rsid w:val="005D1DFC"/>
    <w:rsid w:val="005D26EA"/>
    <w:rsid w:val="005D3EB6"/>
    <w:rsid w:val="005D7710"/>
    <w:rsid w:val="005E4BAA"/>
    <w:rsid w:val="005E56C7"/>
    <w:rsid w:val="005E6787"/>
    <w:rsid w:val="005E75C7"/>
    <w:rsid w:val="005F0C5E"/>
    <w:rsid w:val="005F0E0E"/>
    <w:rsid w:val="005F146E"/>
    <w:rsid w:val="005F2742"/>
    <w:rsid w:val="005F4ABB"/>
    <w:rsid w:val="006007EB"/>
    <w:rsid w:val="00601B22"/>
    <w:rsid w:val="00603821"/>
    <w:rsid w:val="00603EC7"/>
    <w:rsid w:val="0060433A"/>
    <w:rsid w:val="00606C5B"/>
    <w:rsid w:val="00610CB6"/>
    <w:rsid w:val="006112E5"/>
    <w:rsid w:val="00613183"/>
    <w:rsid w:val="00617B65"/>
    <w:rsid w:val="00620E2D"/>
    <w:rsid w:val="006224F6"/>
    <w:rsid w:val="00622A6A"/>
    <w:rsid w:val="0062375A"/>
    <w:rsid w:val="006244D9"/>
    <w:rsid w:val="00624F4F"/>
    <w:rsid w:val="006267CE"/>
    <w:rsid w:val="0062738D"/>
    <w:rsid w:val="006316F7"/>
    <w:rsid w:val="0063564A"/>
    <w:rsid w:val="00637192"/>
    <w:rsid w:val="00637312"/>
    <w:rsid w:val="00641441"/>
    <w:rsid w:val="0065060F"/>
    <w:rsid w:val="00651CE5"/>
    <w:rsid w:val="00661D20"/>
    <w:rsid w:val="00662505"/>
    <w:rsid w:val="00662C67"/>
    <w:rsid w:val="006649DC"/>
    <w:rsid w:val="00664A78"/>
    <w:rsid w:val="00676978"/>
    <w:rsid w:val="00676DD8"/>
    <w:rsid w:val="006810C8"/>
    <w:rsid w:val="00682DE4"/>
    <w:rsid w:val="00683CB3"/>
    <w:rsid w:val="00686D9B"/>
    <w:rsid w:val="00687A09"/>
    <w:rsid w:val="006902C1"/>
    <w:rsid w:val="00690310"/>
    <w:rsid w:val="00691F89"/>
    <w:rsid w:val="00693836"/>
    <w:rsid w:val="006962D7"/>
    <w:rsid w:val="00697D3A"/>
    <w:rsid w:val="006A38ED"/>
    <w:rsid w:val="006A4A1A"/>
    <w:rsid w:val="006A643F"/>
    <w:rsid w:val="006A7E83"/>
    <w:rsid w:val="006B166C"/>
    <w:rsid w:val="006B59AD"/>
    <w:rsid w:val="006C03CE"/>
    <w:rsid w:val="006C05D5"/>
    <w:rsid w:val="006C4B8E"/>
    <w:rsid w:val="006C5A87"/>
    <w:rsid w:val="006D674C"/>
    <w:rsid w:val="006E018B"/>
    <w:rsid w:val="006E20FC"/>
    <w:rsid w:val="006E6EF8"/>
    <w:rsid w:val="006E7914"/>
    <w:rsid w:val="006F3706"/>
    <w:rsid w:val="006F39F4"/>
    <w:rsid w:val="007012BA"/>
    <w:rsid w:val="00704669"/>
    <w:rsid w:val="00706778"/>
    <w:rsid w:val="00707671"/>
    <w:rsid w:val="00720FBB"/>
    <w:rsid w:val="00723118"/>
    <w:rsid w:val="00726FAC"/>
    <w:rsid w:val="00727D46"/>
    <w:rsid w:val="00727FB7"/>
    <w:rsid w:val="007309F6"/>
    <w:rsid w:val="007346A3"/>
    <w:rsid w:val="00734B53"/>
    <w:rsid w:val="00734DCE"/>
    <w:rsid w:val="00734E3A"/>
    <w:rsid w:val="00737BAB"/>
    <w:rsid w:val="00741BE3"/>
    <w:rsid w:val="00741E5D"/>
    <w:rsid w:val="00743C8D"/>
    <w:rsid w:val="007457D0"/>
    <w:rsid w:val="00745CF8"/>
    <w:rsid w:val="007466E0"/>
    <w:rsid w:val="00746997"/>
    <w:rsid w:val="0075014B"/>
    <w:rsid w:val="00752423"/>
    <w:rsid w:val="007537F4"/>
    <w:rsid w:val="00753B18"/>
    <w:rsid w:val="007548C9"/>
    <w:rsid w:val="007659B5"/>
    <w:rsid w:val="00766488"/>
    <w:rsid w:val="00767CA9"/>
    <w:rsid w:val="00776113"/>
    <w:rsid w:val="007858A3"/>
    <w:rsid w:val="00785FE7"/>
    <w:rsid w:val="007863C9"/>
    <w:rsid w:val="0078647F"/>
    <w:rsid w:val="007931A0"/>
    <w:rsid w:val="00796026"/>
    <w:rsid w:val="007A154A"/>
    <w:rsid w:val="007A20A0"/>
    <w:rsid w:val="007A2ED3"/>
    <w:rsid w:val="007A3972"/>
    <w:rsid w:val="007A6E92"/>
    <w:rsid w:val="007B021C"/>
    <w:rsid w:val="007B2347"/>
    <w:rsid w:val="007B45B2"/>
    <w:rsid w:val="007B4A5D"/>
    <w:rsid w:val="007B50F0"/>
    <w:rsid w:val="007B5AFA"/>
    <w:rsid w:val="007B7F7F"/>
    <w:rsid w:val="007C0734"/>
    <w:rsid w:val="007C0A4D"/>
    <w:rsid w:val="007C13FB"/>
    <w:rsid w:val="007C4745"/>
    <w:rsid w:val="007C4F7F"/>
    <w:rsid w:val="007C5ABB"/>
    <w:rsid w:val="007D2B9E"/>
    <w:rsid w:val="007D3547"/>
    <w:rsid w:val="007D39CD"/>
    <w:rsid w:val="007E1B59"/>
    <w:rsid w:val="007E457A"/>
    <w:rsid w:val="007E4A49"/>
    <w:rsid w:val="007E50CD"/>
    <w:rsid w:val="007F0861"/>
    <w:rsid w:val="007F0E14"/>
    <w:rsid w:val="007F126B"/>
    <w:rsid w:val="007F1E7C"/>
    <w:rsid w:val="007F474F"/>
    <w:rsid w:val="007F6318"/>
    <w:rsid w:val="007F7CA8"/>
    <w:rsid w:val="00801E55"/>
    <w:rsid w:val="00804BF8"/>
    <w:rsid w:val="008075E9"/>
    <w:rsid w:val="00807AA7"/>
    <w:rsid w:val="0081233B"/>
    <w:rsid w:val="00816CAD"/>
    <w:rsid w:val="00817093"/>
    <w:rsid w:val="008206C1"/>
    <w:rsid w:val="008214C6"/>
    <w:rsid w:val="008218EB"/>
    <w:rsid w:val="00824B7F"/>
    <w:rsid w:val="008262D2"/>
    <w:rsid w:val="0082641E"/>
    <w:rsid w:val="00826AC7"/>
    <w:rsid w:val="008351C4"/>
    <w:rsid w:val="00840D6E"/>
    <w:rsid w:val="00842B28"/>
    <w:rsid w:val="008435E1"/>
    <w:rsid w:val="00844F17"/>
    <w:rsid w:val="00850FB9"/>
    <w:rsid w:val="008625B8"/>
    <w:rsid w:val="00870715"/>
    <w:rsid w:val="00871A72"/>
    <w:rsid w:val="00874B20"/>
    <w:rsid w:val="008776AE"/>
    <w:rsid w:val="0088269C"/>
    <w:rsid w:val="00882F75"/>
    <w:rsid w:val="008856A3"/>
    <w:rsid w:val="008870FF"/>
    <w:rsid w:val="00887999"/>
    <w:rsid w:val="00892B4F"/>
    <w:rsid w:val="00895334"/>
    <w:rsid w:val="00896B4A"/>
    <w:rsid w:val="00897C4F"/>
    <w:rsid w:val="008A5AE9"/>
    <w:rsid w:val="008B0FBB"/>
    <w:rsid w:val="008B1970"/>
    <w:rsid w:val="008B4076"/>
    <w:rsid w:val="008B413E"/>
    <w:rsid w:val="008B4DC1"/>
    <w:rsid w:val="008B5B54"/>
    <w:rsid w:val="008B7562"/>
    <w:rsid w:val="008C3745"/>
    <w:rsid w:val="008C77A5"/>
    <w:rsid w:val="008D059A"/>
    <w:rsid w:val="008D0780"/>
    <w:rsid w:val="008D1134"/>
    <w:rsid w:val="008D3737"/>
    <w:rsid w:val="008D7688"/>
    <w:rsid w:val="008E1375"/>
    <w:rsid w:val="008E429B"/>
    <w:rsid w:val="008E58BB"/>
    <w:rsid w:val="008F04AF"/>
    <w:rsid w:val="008F4669"/>
    <w:rsid w:val="008F5470"/>
    <w:rsid w:val="00901211"/>
    <w:rsid w:val="0090191C"/>
    <w:rsid w:val="00912A15"/>
    <w:rsid w:val="00913E69"/>
    <w:rsid w:val="0092019A"/>
    <w:rsid w:val="00920FD9"/>
    <w:rsid w:val="00922124"/>
    <w:rsid w:val="00922348"/>
    <w:rsid w:val="00923536"/>
    <w:rsid w:val="00931237"/>
    <w:rsid w:val="00931C96"/>
    <w:rsid w:val="00934173"/>
    <w:rsid w:val="009343A3"/>
    <w:rsid w:val="00940380"/>
    <w:rsid w:val="00940817"/>
    <w:rsid w:val="0094453C"/>
    <w:rsid w:val="0094628F"/>
    <w:rsid w:val="0094649B"/>
    <w:rsid w:val="0095395E"/>
    <w:rsid w:val="0096343D"/>
    <w:rsid w:val="00963CBA"/>
    <w:rsid w:val="00964501"/>
    <w:rsid w:val="00970CDF"/>
    <w:rsid w:val="00977A84"/>
    <w:rsid w:val="00980175"/>
    <w:rsid w:val="009812A6"/>
    <w:rsid w:val="00990A05"/>
    <w:rsid w:val="009914E8"/>
    <w:rsid w:val="00992267"/>
    <w:rsid w:val="009A1BB7"/>
    <w:rsid w:val="009A25BB"/>
    <w:rsid w:val="009A304B"/>
    <w:rsid w:val="009A53BD"/>
    <w:rsid w:val="009A6CAB"/>
    <w:rsid w:val="009A780D"/>
    <w:rsid w:val="009B0DAB"/>
    <w:rsid w:val="009B53B7"/>
    <w:rsid w:val="009B6189"/>
    <w:rsid w:val="009C795B"/>
    <w:rsid w:val="009D40DB"/>
    <w:rsid w:val="009D5526"/>
    <w:rsid w:val="009D6248"/>
    <w:rsid w:val="009E2A4A"/>
    <w:rsid w:val="009E3645"/>
    <w:rsid w:val="009E60BF"/>
    <w:rsid w:val="009E7CAE"/>
    <w:rsid w:val="009F2022"/>
    <w:rsid w:val="009F6524"/>
    <w:rsid w:val="00A001E4"/>
    <w:rsid w:val="00A021C7"/>
    <w:rsid w:val="00A04B0D"/>
    <w:rsid w:val="00A07E10"/>
    <w:rsid w:val="00A11AB5"/>
    <w:rsid w:val="00A12474"/>
    <w:rsid w:val="00A140EE"/>
    <w:rsid w:val="00A152AD"/>
    <w:rsid w:val="00A1665F"/>
    <w:rsid w:val="00A20F32"/>
    <w:rsid w:val="00A218F4"/>
    <w:rsid w:val="00A2408C"/>
    <w:rsid w:val="00A50AA1"/>
    <w:rsid w:val="00A53E20"/>
    <w:rsid w:val="00A54947"/>
    <w:rsid w:val="00A54FA0"/>
    <w:rsid w:val="00A61A29"/>
    <w:rsid w:val="00A648D3"/>
    <w:rsid w:val="00A66F1C"/>
    <w:rsid w:val="00A70169"/>
    <w:rsid w:val="00A714E5"/>
    <w:rsid w:val="00A73000"/>
    <w:rsid w:val="00A74A03"/>
    <w:rsid w:val="00A75927"/>
    <w:rsid w:val="00A76454"/>
    <w:rsid w:val="00A76742"/>
    <w:rsid w:val="00A90F87"/>
    <w:rsid w:val="00A97F0D"/>
    <w:rsid w:val="00AA34EA"/>
    <w:rsid w:val="00AA3EE5"/>
    <w:rsid w:val="00AA7378"/>
    <w:rsid w:val="00AB1C7F"/>
    <w:rsid w:val="00AC239D"/>
    <w:rsid w:val="00AC533C"/>
    <w:rsid w:val="00AD323C"/>
    <w:rsid w:val="00AE5F7B"/>
    <w:rsid w:val="00AE6EB7"/>
    <w:rsid w:val="00AE7C6F"/>
    <w:rsid w:val="00AF00EB"/>
    <w:rsid w:val="00AF3C58"/>
    <w:rsid w:val="00B01599"/>
    <w:rsid w:val="00B046BE"/>
    <w:rsid w:val="00B04EE8"/>
    <w:rsid w:val="00B057D3"/>
    <w:rsid w:val="00B06017"/>
    <w:rsid w:val="00B07C99"/>
    <w:rsid w:val="00B10359"/>
    <w:rsid w:val="00B10469"/>
    <w:rsid w:val="00B104C6"/>
    <w:rsid w:val="00B2148D"/>
    <w:rsid w:val="00B21748"/>
    <w:rsid w:val="00B22D95"/>
    <w:rsid w:val="00B25321"/>
    <w:rsid w:val="00B265B4"/>
    <w:rsid w:val="00B27C3A"/>
    <w:rsid w:val="00B31E98"/>
    <w:rsid w:val="00B33D54"/>
    <w:rsid w:val="00B36DBA"/>
    <w:rsid w:val="00B441AD"/>
    <w:rsid w:val="00B44CD8"/>
    <w:rsid w:val="00B50B08"/>
    <w:rsid w:val="00B51EB4"/>
    <w:rsid w:val="00B5394A"/>
    <w:rsid w:val="00B54C8A"/>
    <w:rsid w:val="00B602E8"/>
    <w:rsid w:val="00B61317"/>
    <w:rsid w:val="00B62218"/>
    <w:rsid w:val="00B64AFA"/>
    <w:rsid w:val="00B66D17"/>
    <w:rsid w:val="00B72337"/>
    <w:rsid w:val="00B73EDC"/>
    <w:rsid w:val="00B768E5"/>
    <w:rsid w:val="00B80294"/>
    <w:rsid w:val="00B8050D"/>
    <w:rsid w:val="00B81FF5"/>
    <w:rsid w:val="00B82448"/>
    <w:rsid w:val="00B83DAE"/>
    <w:rsid w:val="00B84983"/>
    <w:rsid w:val="00B86496"/>
    <w:rsid w:val="00B9020F"/>
    <w:rsid w:val="00BA0729"/>
    <w:rsid w:val="00BA13DF"/>
    <w:rsid w:val="00BB0A37"/>
    <w:rsid w:val="00BB2502"/>
    <w:rsid w:val="00BB589A"/>
    <w:rsid w:val="00BC1CC9"/>
    <w:rsid w:val="00BC2BAE"/>
    <w:rsid w:val="00BC6780"/>
    <w:rsid w:val="00BC72AB"/>
    <w:rsid w:val="00BD738C"/>
    <w:rsid w:val="00BE04A7"/>
    <w:rsid w:val="00BE1D6A"/>
    <w:rsid w:val="00BE21E9"/>
    <w:rsid w:val="00BE2DD6"/>
    <w:rsid w:val="00BE3846"/>
    <w:rsid w:val="00BE48CB"/>
    <w:rsid w:val="00BE77B9"/>
    <w:rsid w:val="00BF2073"/>
    <w:rsid w:val="00BF31FC"/>
    <w:rsid w:val="00BF5464"/>
    <w:rsid w:val="00C0341C"/>
    <w:rsid w:val="00C05232"/>
    <w:rsid w:val="00C12920"/>
    <w:rsid w:val="00C13A57"/>
    <w:rsid w:val="00C13CCE"/>
    <w:rsid w:val="00C159BA"/>
    <w:rsid w:val="00C167D9"/>
    <w:rsid w:val="00C1772A"/>
    <w:rsid w:val="00C20110"/>
    <w:rsid w:val="00C312FD"/>
    <w:rsid w:val="00C34811"/>
    <w:rsid w:val="00C3754A"/>
    <w:rsid w:val="00C42ECE"/>
    <w:rsid w:val="00C47AA6"/>
    <w:rsid w:val="00C57729"/>
    <w:rsid w:val="00C630EC"/>
    <w:rsid w:val="00C72ED3"/>
    <w:rsid w:val="00C73699"/>
    <w:rsid w:val="00C73B0B"/>
    <w:rsid w:val="00C77075"/>
    <w:rsid w:val="00C7766C"/>
    <w:rsid w:val="00C86859"/>
    <w:rsid w:val="00CA1CA7"/>
    <w:rsid w:val="00CA5802"/>
    <w:rsid w:val="00CA6EB5"/>
    <w:rsid w:val="00CB663C"/>
    <w:rsid w:val="00CC07D8"/>
    <w:rsid w:val="00CC0914"/>
    <w:rsid w:val="00CC36FE"/>
    <w:rsid w:val="00CC4E21"/>
    <w:rsid w:val="00CD3013"/>
    <w:rsid w:val="00CD3F0E"/>
    <w:rsid w:val="00CD4164"/>
    <w:rsid w:val="00CD43D6"/>
    <w:rsid w:val="00CD6183"/>
    <w:rsid w:val="00CD6F76"/>
    <w:rsid w:val="00CD7BFC"/>
    <w:rsid w:val="00CE2943"/>
    <w:rsid w:val="00CE371B"/>
    <w:rsid w:val="00CE56C6"/>
    <w:rsid w:val="00CF1236"/>
    <w:rsid w:val="00CF249E"/>
    <w:rsid w:val="00CF2A42"/>
    <w:rsid w:val="00CF4AF0"/>
    <w:rsid w:val="00CF733F"/>
    <w:rsid w:val="00D00767"/>
    <w:rsid w:val="00D008E3"/>
    <w:rsid w:val="00D01EA2"/>
    <w:rsid w:val="00D0399F"/>
    <w:rsid w:val="00D03B42"/>
    <w:rsid w:val="00D04A4C"/>
    <w:rsid w:val="00D056CB"/>
    <w:rsid w:val="00D05F95"/>
    <w:rsid w:val="00D122BE"/>
    <w:rsid w:val="00D12348"/>
    <w:rsid w:val="00D138F2"/>
    <w:rsid w:val="00D2132C"/>
    <w:rsid w:val="00D21F52"/>
    <w:rsid w:val="00D22E8F"/>
    <w:rsid w:val="00D25438"/>
    <w:rsid w:val="00D26F25"/>
    <w:rsid w:val="00D373F8"/>
    <w:rsid w:val="00D41119"/>
    <w:rsid w:val="00D42150"/>
    <w:rsid w:val="00D50869"/>
    <w:rsid w:val="00D54204"/>
    <w:rsid w:val="00D604C7"/>
    <w:rsid w:val="00D652AA"/>
    <w:rsid w:val="00D659DF"/>
    <w:rsid w:val="00D70817"/>
    <w:rsid w:val="00D82427"/>
    <w:rsid w:val="00D869A6"/>
    <w:rsid w:val="00D86AD6"/>
    <w:rsid w:val="00D87F51"/>
    <w:rsid w:val="00D9430D"/>
    <w:rsid w:val="00DB1A22"/>
    <w:rsid w:val="00DB200A"/>
    <w:rsid w:val="00DB2E46"/>
    <w:rsid w:val="00DB3C60"/>
    <w:rsid w:val="00DB6B2A"/>
    <w:rsid w:val="00DC1529"/>
    <w:rsid w:val="00DC356B"/>
    <w:rsid w:val="00DC35F0"/>
    <w:rsid w:val="00DD1944"/>
    <w:rsid w:val="00DD358A"/>
    <w:rsid w:val="00DD36A2"/>
    <w:rsid w:val="00DE34C0"/>
    <w:rsid w:val="00DE3E03"/>
    <w:rsid w:val="00DE57B3"/>
    <w:rsid w:val="00DF0B2A"/>
    <w:rsid w:val="00DF43C7"/>
    <w:rsid w:val="00DF5DF4"/>
    <w:rsid w:val="00DF7EAA"/>
    <w:rsid w:val="00E07A35"/>
    <w:rsid w:val="00E102C6"/>
    <w:rsid w:val="00E10564"/>
    <w:rsid w:val="00E12323"/>
    <w:rsid w:val="00E12476"/>
    <w:rsid w:val="00E16AEA"/>
    <w:rsid w:val="00E20F25"/>
    <w:rsid w:val="00E235DC"/>
    <w:rsid w:val="00E23C26"/>
    <w:rsid w:val="00E245AC"/>
    <w:rsid w:val="00E25420"/>
    <w:rsid w:val="00E26202"/>
    <w:rsid w:val="00E274A8"/>
    <w:rsid w:val="00E3069D"/>
    <w:rsid w:val="00E3320B"/>
    <w:rsid w:val="00E33693"/>
    <w:rsid w:val="00E350BB"/>
    <w:rsid w:val="00E35A2B"/>
    <w:rsid w:val="00E41B84"/>
    <w:rsid w:val="00E42E39"/>
    <w:rsid w:val="00E43336"/>
    <w:rsid w:val="00E44976"/>
    <w:rsid w:val="00E46A62"/>
    <w:rsid w:val="00E47F74"/>
    <w:rsid w:val="00E50CA5"/>
    <w:rsid w:val="00E52A1C"/>
    <w:rsid w:val="00E64498"/>
    <w:rsid w:val="00E762A1"/>
    <w:rsid w:val="00E811C5"/>
    <w:rsid w:val="00E81860"/>
    <w:rsid w:val="00E829EB"/>
    <w:rsid w:val="00E8664D"/>
    <w:rsid w:val="00E86D2F"/>
    <w:rsid w:val="00E87CF8"/>
    <w:rsid w:val="00E945D4"/>
    <w:rsid w:val="00EA1A45"/>
    <w:rsid w:val="00EA3A48"/>
    <w:rsid w:val="00EA4EAF"/>
    <w:rsid w:val="00EA5D00"/>
    <w:rsid w:val="00EA64E5"/>
    <w:rsid w:val="00EA7CB1"/>
    <w:rsid w:val="00EC070F"/>
    <w:rsid w:val="00EC2EB5"/>
    <w:rsid w:val="00EC4576"/>
    <w:rsid w:val="00EC518E"/>
    <w:rsid w:val="00EC6149"/>
    <w:rsid w:val="00ED1F4D"/>
    <w:rsid w:val="00ED2028"/>
    <w:rsid w:val="00ED26FD"/>
    <w:rsid w:val="00ED7793"/>
    <w:rsid w:val="00EE173F"/>
    <w:rsid w:val="00EE2156"/>
    <w:rsid w:val="00EE5CD9"/>
    <w:rsid w:val="00EE78F8"/>
    <w:rsid w:val="00EF6F2F"/>
    <w:rsid w:val="00EF7CD3"/>
    <w:rsid w:val="00F010EE"/>
    <w:rsid w:val="00F02486"/>
    <w:rsid w:val="00F032FF"/>
    <w:rsid w:val="00F07CDD"/>
    <w:rsid w:val="00F10EE6"/>
    <w:rsid w:val="00F17369"/>
    <w:rsid w:val="00F21710"/>
    <w:rsid w:val="00F2297C"/>
    <w:rsid w:val="00F27BFE"/>
    <w:rsid w:val="00F30D99"/>
    <w:rsid w:val="00F42C03"/>
    <w:rsid w:val="00F42D97"/>
    <w:rsid w:val="00F45BB7"/>
    <w:rsid w:val="00F466FD"/>
    <w:rsid w:val="00F50DF3"/>
    <w:rsid w:val="00F52A3F"/>
    <w:rsid w:val="00F542BD"/>
    <w:rsid w:val="00F566C0"/>
    <w:rsid w:val="00F56B94"/>
    <w:rsid w:val="00F614C7"/>
    <w:rsid w:val="00F71A6C"/>
    <w:rsid w:val="00F75690"/>
    <w:rsid w:val="00F76BEB"/>
    <w:rsid w:val="00F77858"/>
    <w:rsid w:val="00F8733A"/>
    <w:rsid w:val="00F90254"/>
    <w:rsid w:val="00F92E87"/>
    <w:rsid w:val="00F94B1C"/>
    <w:rsid w:val="00F94D55"/>
    <w:rsid w:val="00F95E3B"/>
    <w:rsid w:val="00F963B7"/>
    <w:rsid w:val="00F97E37"/>
    <w:rsid w:val="00FA1157"/>
    <w:rsid w:val="00FA13C1"/>
    <w:rsid w:val="00FA1642"/>
    <w:rsid w:val="00FA62EF"/>
    <w:rsid w:val="00FA73D0"/>
    <w:rsid w:val="00FB3EB5"/>
    <w:rsid w:val="00FB5F86"/>
    <w:rsid w:val="00FB6A42"/>
    <w:rsid w:val="00FC262E"/>
    <w:rsid w:val="00FC4D2E"/>
    <w:rsid w:val="00FC5C6F"/>
    <w:rsid w:val="00FC5C82"/>
    <w:rsid w:val="00FE3D5F"/>
    <w:rsid w:val="00FE6771"/>
    <w:rsid w:val="00FF01C4"/>
    <w:rsid w:val="00FF5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98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96D59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214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142A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14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142A8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42C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42C0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20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266</TotalTime>
  <Pages>1</Pages>
  <Words>108</Words>
  <Characters>622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黄凤洪</dc:creator>
  <cp:keywords/>
  <dc:description/>
  <cp:lastModifiedBy>Microsoft.com</cp:lastModifiedBy>
  <cp:revision>17</cp:revision>
  <cp:lastPrinted>2013-02-05T07:50:00Z</cp:lastPrinted>
  <dcterms:created xsi:type="dcterms:W3CDTF">2013-02-05T04:05:00Z</dcterms:created>
  <dcterms:modified xsi:type="dcterms:W3CDTF">2013-02-17T09:23:00Z</dcterms:modified>
</cp:coreProperties>
</file>